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456" w:type="dxa"/>
        <w:tblLook w:val="0600" w:firstRow="0" w:lastRow="0" w:firstColumn="0" w:lastColumn="0" w:noHBand="1" w:noVBand="1"/>
        <w:tblCaption w:val="Layout table"/>
      </w:tblPr>
      <w:tblGrid>
        <w:gridCol w:w="9936"/>
      </w:tblGrid>
      <w:tr w:rsidR="00545B7A" w:rsidRPr="00380491" w14:paraId="0A1A1475" w14:textId="77777777" w:rsidTr="00583E7F">
        <w:tc>
          <w:tcPr>
            <w:tcW w:w="9936" w:type="dxa"/>
            <w:tcBorders>
              <w:bottom w:val="single" w:sz="12" w:space="0" w:color="39A5B7" w:themeColor="accent1"/>
            </w:tcBorders>
          </w:tcPr>
          <w:p w14:paraId="67322749" w14:textId="0AF66AFB" w:rsidR="00545B7A" w:rsidRPr="00380491" w:rsidRDefault="00C76742" w:rsidP="00A428CA">
            <w:pPr>
              <w:pStyle w:val="Title"/>
              <w:rPr>
                <w:sz w:val="44"/>
                <w:szCs w:val="44"/>
              </w:rPr>
            </w:pPr>
            <w:r w:rsidRPr="00380491">
              <w:rPr>
                <w:sz w:val="44"/>
                <w:szCs w:val="44"/>
              </w:rPr>
              <w:t>Cathy Galora</w:t>
            </w:r>
          </w:p>
        </w:tc>
      </w:tr>
    </w:tbl>
    <w:p w14:paraId="0E24C6BD" w14:textId="18D7B267" w:rsidR="00A428CA" w:rsidRDefault="00C76742" w:rsidP="00184D78">
      <w:pPr>
        <w:pStyle w:val="Contact"/>
        <w:rPr>
          <w:rFonts w:ascii="Calibri" w:hAnsi="Calibri" w:cs="Calibri"/>
          <w:sz w:val="24"/>
          <w:szCs w:val="24"/>
        </w:rPr>
      </w:pPr>
      <w:r w:rsidRPr="00630F33">
        <w:rPr>
          <w:rFonts w:ascii="Calibri" w:hAnsi="Calibri" w:cs="Calibri"/>
          <w:sz w:val="24"/>
          <w:szCs w:val="24"/>
        </w:rPr>
        <w:t xml:space="preserve">135 Silverado Trail, Woodbridge, Ontario, 416 799 9225,  </w:t>
      </w:r>
      <w:hyperlink r:id="rId11" w:history="1">
        <w:r w:rsidRPr="00630F33">
          <w:rPr>
            <w:rStyle w:val="Hyperlink"/>
            <w:rFonts w:ascii="Calibri" w:hAnsi="Calibri" w:cs="Calibri"/>
            <w:sz w:val="24"/>
            <w:szCs w:val="24"/>
          </w:rPr>
          <w:t>Galoracathy@gmail.com</w:t>
        </w:r>
      </w:hyperlink>
      <w:r w:rsidRPr="00630F33">
        <w:rPr>
          <w:rFonts w:ascii="Calibri" w:hAnsi="Calibri" w:cs="Calibri"/>
          <w:sz w:val="24"/>
          <w:szCs w:val="24"/>
        </w:rPr>
        <w:t xml:space="preserve"> </w:t>
      </w:r>
    </w:p>
    <w:p w14:paraId="06FFAFD2" w14:textId="4995C452" w:rsidR="005568F6" w:rsidRPr="005568F6" w:rsidRDefault="005568F6" w:rsidP="00184D78">
      <w:pPr>
        <w:pStyle w:val="Contact"/>
        <w:rPr>
          <w:rFonts w:ascii="Calibri" w:hAnsi="Calibri" w:cs="Calibri"/>
          <w:sz w:val="22"/>
        </w:rPr>
      </w:pPr>
      <w:r w:rsidRPr="005568F6">
        <w:rPr>
          <w:rFonts w:ascii="Calibri" w:hAnsi="Calibri" w:cs="Calibri"/>
          <w:sz w:val="22"/>
        </w:rPr>
        <w:t>Customer-focused professional with over 18 years of experience delivering responsive, high-quality service in fast-paced environments. Strong organizational, time management, and communication skills, with proficiency in internal data systems and CRM platforms. Experienced in handling inquiries via email, phone, and walk-ins, resolving concerns, and supporting customers through clear, calm, and solution-oriented communication. Proven problem-solver who works well under pressure, manages multiple priorities effectively, and maintains accurate records. Known for professionalism, attention to detail, and a genuine commitment to creating positive customer experiences.</w:t>
      </w:r>
    </w:p>
    <w:p w14:paraId="097AC4F2" w14:textId="77777777" w:rsidR="0075155B" w:rsidRPr="00785F3C" w:rsidRDefault="00A428CA" w:rsidP="00A428CA">
      <w:pPr>
        <w:pStyle w:val="Heading1"/>
        <w:rPr>
          <w:rFonts w:ascii="Calibri" w:hAnsi="Calibri" w:cs="Calibri"/>
        </w:rPr>
      </w:pPr>
      <w:r w:rsidRPr="00785F3C">
        <w:rPr>
          <w:rFonts w:ascii="Calibri" w:hAnsi="Calibri" w:cs="Calibri"/>
        </w:rPr>
        <w:t>Experience</w:t>
      </w:r>
    </w:p>
    <w:p w14:paraId="45E22159" w14:textId="303F79B2" w:rsidR="0075155B" w:rsidRPr="00817303" w:rsidRDefault="00C76742" w:rsidP="002E4EC7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817303">
        <w:rPr>
          <w:rFonts w:ascii="Calibri" w:hAnsi="Calibri" w:cs="Calibri"/>
          <w:sz w:val="22"/>
          <w:szCs w:val="22"/>
          <w:u w:val="single"/>
        </w:rPr>
        <w:t>Customer Care</w:t>
      </w:r>
      <w:r w:rsidR="0066464D" w:rsidRPr="00817303">
        <w:rPr>
          <w:rFonts w:ascii="Calibri" w:hAnsi="Calibri" w:cs="Calibri"/>
          <w:sz w:val="22"/>
          <w:szCs w:val="22"/>
          <w:u w:val="single"/>
        </w:rPr>
        <w:t xml:space="preserve"> Manager</w:t>
      </w:r>
      <w:r w:rsidR="00A428CA" w:rsidRPr="00817303">
        <w:rPr>
          <w:rFonts w:ascii="Calibri" w:hAnsi="Calibri" w:cs="Calibri"/>
          <w:sz w:val="22"/>
          <w:szCs w:val="22"/>
          <w:u w:val="single"/>
        </w:rPr>
        <w:t xml:space="preserve"> | </w:t>
      </w:r>
      <w:r w:rsidRPr="00817303">
        <w:rPr>
          <w:rFonts w:ascii="Calibri" w:hAnsi="Calibri" w:cs="Calibri"/>
          <w:sz w:val="22"/>
          <w:szCs w:val="22"/>
          <w:u w:val="single"/>
        </w:rPr>
        <w:t>Empire Homes</w:t>
      </w:r>
      <w:r w:rsidR="0066464D" w:rsidRPr="00817303">
        <w:rPr>
          <w:rFonts w:ascii="Calibri" w:hAnsi="Calibri" w:cs="Calibri"/>
          <w:sz w:val="22"/>
          <w:szCs w:val="22"/>
          <w:u w:val="single"/>
        </w:rPr>
        <w:t xml:space="preserve"> </w:t>
      </w:r>
      <w:r w:rsidR="00A428CA" w:rsidRPr="00817303">
        <w:rPr>
          <w:rFonts w:ascii="Calibri" w:hAnsi="Calibri" w:cs="Calibri"/>
          <w:sz w:val="22"/>
          <w:szCs w:val="22"/>
          <w:u w:val="single"/>
        </w:rPr>
        <w:t xml:space="preserve">| </w:t>
      </w:r>
      <w:r w:rsidRPr="00817303">
        <w:rPr>
          <w:rFonts w:ascii="Calibri" w:hAnsi="Calibri" w:cs="Calibri"/>
          <w:sz w:val="22"/>
          <w:szCs w:val="22"/>
          <w:u w:val="single"/>
        </w:rPr>
        <w:t xml:space="preserve">September </w:t>
      </w:r>
      <w:r w:rsidR="0066464D" w:rsidRPr="00817303">
        <w:rPr>
          <w:rFonts w:ascii="Calibri" w:hAnsi="Calibri" w:cs="Calibri"/>
          <w:sz w:val="22"/>
          <w:szCs w:val="22"/>
          <w:u w:val="single"/>
        </w:rPr>
        <w:t xml:space="preserve"> </w:t>
      </w:r>
      <w:r w:rsidR="00A428CA" w:rsidRPr="00817303">
        <w:rPr>
          <w:rFonts w:ascii="Calibri" w:hAnsi="Calibri" w:cs="Calibri"/>
          <w:sz w:val="22"/>
          <w:szCs w:val="22"/>
          <w:u w:val="single"/>
        </w:rPr>
        <w:t>20</w:t>
      </w:r>
      <w:r w:rsidRPr="00817303">
        <w:rPr>
          <w:rFonts w:ascii="Calibri" w:hAnsi="Calibri" w:cs="Calibri"/>
          <w:sz w:val="22"/>
          <w:szCs w:val="22"/>
          <w:u w:val="single"/>
        </w:rPr>
        <w:t>23</w:t>
      </w:r>
      <w:r w:rsidR="00A428CA" w:rsidRPr="00817303">
        <w:rPr>
          <w:rFonts w:ascii="Calibri" w:hAnsi="Calibri" w:cs="Calibri"/>
          <w:sz w:val="22"/>
          <w:szCs w:val="22"/>
          <w:u w:val="single"/>
        </w:rPr>
        <w:t xml:space="preserve"> </w:t>
      </w:r>
      <w:r w:rsidR="002764F4" w:rsidRPr="00817303">
        <w:rPr>
          <w:rFonts w:ascii="Calibri" w:hAnsi="Calibri" w:cs="Calibri"/>
          <w:sz w:val="22"/>
          <w:szCs w:val="22"/>
          <w:u w:val="single"/>
        </w:rPr>
        <w:t>–</w:t>
      </w:r>
      <w:r w:rsidR="00A428CA" w:rsidRPr="00817303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817303">
        <w:rPr>
          <w:rFonts w:ascii="Calibri" w:hAnsi="Calibri" w:cs="Calibri"/>
          <w:sz w:val="22"/>
          <w:szCs w:val="22"/>
          <w:u w:val="single"/>
        </w:rPr>
        <w:t>2025</w:t>
      </w:r>
    </w:p>
    <w:p w14:paraId="769C6BF0" w14:textId="3ECB8B4F" w:rsidR="002C0BD2" w:rsidRDefault="002C0BD2" w:rsidP="002C0BD2">
      <w:pPr>
        <w:rPr>
          <w:rFonts w:ascii="Calibri" w:hAnsi="Calibri" w:cs="Calibri"/>
        </w:rPr>
      </w:pPr>
      <w:r w:rsidRPr="00E24CD9">
        <w:rPr>
          <w:rFonts w:ascii="Calibri" w:hAnsi="Calibri" w:cs="Calibri"/>
        </w:rPr>
        <w:t xml:space="preserve">Team of 4 | Residential Construction – Low Rise &amp; </w:t>
      </w:r>
      <w:r w:rsidR="0006273F" w:rsidRPr="00E24CD9">
        <w:rPr>
          <w:rFonts w:ascii="Calibri" w:hAnsi="Calibri" w:cs="Calibri"/>
        </w:rPr>
        <w:t>High-Rise</w:t>
      </w:r>
      <w:r w:rsidRPr="00E24CD9">
        <w:rPr>
          <w:rFonts w:ascii="Calibri" w:hAnsi="Calibri" w:cs="Calibri"/>
        </w:rPr>
        <w:t xml:space="preserve"> Divisions</w:t>
      </w:r>
    </w:p>
    <w:p w14:paraId="0CEBE7F3" w14:textId="36B2DC8B" w:rsidR="004D0EF3" w:rsidRPr="0084196E" w:rsidRDefault="004D0EF3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4196E">
        <w:rPr>
          <w:rFonts w:ascii="Times New Roman" w:eastAsia="Times New Roman" w:hAnsi="Times New Roman" w:cs="Times New Roman"/>
          <w:color w:val="auto"/>
          <w:sz w:val="24"/>
          <w:szCs w:val="24"/>
          <w:lang w:val="en-CA" w:eastAsia="en-CA"/>
        </w:rPr>
        <w:t>Led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 recruitment, onboarding, and mentoring of a Customer Care team, fostering consistent, professional, and customer-focused service standards. </w:t>
      </w:r>
    </w:p>
    <w:p w14:paraId="512E08D4" w14:textId="13298A31" w:rsidR="004D0EF3" w:rsidRPr="0084196E" w:rsidRDefault="004D0EF3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4196E">
        <w:rPr>
          <w:rFonts w:ascii="Calibri" w:eastAsia="Times New Roman" w:hAnsi="Calibri" w:cs="Calibri"/>
          <w:color w:val="auto"/>
          <w:lang w:val="en-CA" w:eastAsia="en-CA"/>
        </w:rPr>
        <w:t>Designed</w:t>
      </w:r>
      <w:r w:rsidRPr="0084196E">
        <w:rPr>
          <w:rFonts w:ascii="Calibri" w:eastAsia="Times New Roman" w:hAnsi="Calibri" w:cs="Calibri"/>
          <w:b/>
          <w:bCs/>
          <w:color w:val="auto"/>
          <w:lang w:val="en-CA" w:eastAsia="en-CA"/>
        </w:rPr>
        <w:t xml:space="preserve"> and implemented a comprehensive Homeowner Journey Map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, outlining the full customer experience from Agreement of Purchase and Sale through closing, contributing to an NPS score of </w:t>
      </w:r>
      <w:r w:rsidRPr="0084196E">
        <w:rPr>
          <w:rFonts w:ascii="Calibri" w:eastAsia="Times New Roman" w:hAnsi="Calibri" w:cs="Calibri"/>
          <w:b/>
          <w:bCs/>
          <w:color w:val="auto"/>
          <w:lang w:val="en-CA" w:eastAsia="en-CA"/>
        </w:rPr>
        <w:t>87.7% across 395 customer surveys</w:t>
      </w:r>
      <w:r w:rsidR="009E2469">
        <w:rPr>
          <w:rFonts w:ascii="Calibri" w:eastAsia="Times New Roman" w:hAnsi="Calibri" w:cs="Calibri"/>
          <w:b/>
          <w:bCs/>
          <w:color w:val="auto"/>
          <w:lang w:val="en-CA" w:eastAsia="en-CA"/>
        </w:rPr>
        <w:t xml:space="preserve"> of 2025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 by improving communication, setting clear expectations, and reducing escalations. </w:t>
      </w:r>
    </w:p>
    <w:p w14:paraId="6E1585A7" w14:textId="7584BE46" w:rsidR="004D0EF3" w:rsidRPr="0084196E" w:rsidRDefault="004D0EF3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4196E">
        <w:rPr>
          <w:rFonts w:ascii="Calibri" w:eastAsia="Times New Roman" w:hAnsi="Calibri" w:cs="Calibri"/>
          <w:color w:val="auto"/>
          <w:lang w:val="en-CA" w:eastAsia="en-CA"/>
        </w:rPr>
        <w:t>Managed daily operations of the Customer Care team</w:t>
      </w:r>
      <w:r w:rsidR="0068469B">
        <w:rPr>
          <w:rFonts w:ascii="Calibri" w:eastAsia="Times New Roman" w:hAnsi="Calibri" w:cs="Calibri"/>
          <w:color w:val="auto"/>
          <w:lang w:val="en-CA" w:eastAsia="en-CA"/>
        </w:rPr>
        <w:t xml:space="preserve"> for low rise and Highrise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>, responding to inquiries via phone and email using Outlook, ensuring timely, accurate support from initial contact through resolution</w:t>
      </w:r>
      <w:r w:rsidR="00EA21E1">
        <w:rPr>
          <w:rFonts w:ascii="Calibri" w:eastAsia="Times New Roman" w:hAnsi="Calibri" w:cs="Calibri"/>
          <w:color w:val="auto"/>
          <w:lang w:val="en-CA" w:eastAsia="en-CA"/>
        </w:rPr>
        <w:t xml:space="preserve"> with in the day.</w:t>
      </w:r>
    </w:p>
    <w:p w14:paraId="4AB5534D" w14:textId="399DABA5" w:rsidR="004D0EF3" w:rsidRPr="0084196E" w:rsidRDefault="004D0EF3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4196E">
        <w:rPr>
          <w:rFonts w:ascii="Calibri" w:eastAsia="Times New Roman" w:hAnsi="Calibri" w:cs="Calibri"/>
          <w:color w:val="auto"/>
          <w:lang w:val="en-CA" w:eastAsia="en-CA"/>
        </w:rPr>
        <w:t>Tracked and reported daily call</w:t>
      </w:r>
      <w:r w:rsidR="00440DDC">
        <w:rPr>
          <w:rFonts w:ascii="Calibri" w:eastAsia="Times New Roman" w:hAnsi="Calibri" w:cs="Calibri"/>
          <w:color w:val="auto"/>
          <w:lang w:val="en-CA" w:eastAsia="en-CA"/>
        </w:rPr>
        <w:t>s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 and email</w:t>
      </w:r>
      <w:r w:rsidR="00440DDC">
        <w:rPr>
          <w:rFonts w:ascii="Calibri" w:eastAsia="Times New Roman" w:hAnsi="Calibri" w:cs="Calibri"/>
          <w:color w:val="auto"/>
          <w:lang w:val="en-CA" w:eastAsia="en-CA"/>
        </w:rPr>
        <w:t>s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 volumes, monitored weekly home closings, and followed up on mortgage-related inquiries to support timely closings and Tarion Warranty</w:t>
      </w:r>
      <w:r w:rsidR="005C0A89">
        <w:rPr>
          <w:rFonts w:ascii="Calibri" w:eastAsia="Times New Roman" w:hAnsi="Calibri" w:cs="Calibri"/>
          <w:color w:val="auto"/>
          <w:lang w:val="en-CA" w:eastAsia="en-CA"/>
        </w:rPr>
        <w:t xml:space="preserve"> 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resolutions for both low-rise and high-rise properties. </w:t>
      </w:r>
    </w:p>
    <w:p w14:paraId="29497FB9" w14:textId="72B4949F" w:rsidR="004D0EF3" w:rsidRPr="00884331" w:rsidRDefault="00884331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84331">
        <w:rPr>
          <w:rFonts w:ascii="Calibri" w:hAnsi="Calibri" w:cs="Calibri"/>
        </w:rPr>
        <w:t>Managed escalated customer concerns using active listening and de-escalation techniques</w:t>
      </w:r>
      <w:r w:rsidRPr="00884331">
        <w:rPr>
          <w:rFonts w:ascii="Calibri" w:hAnsi="Calibri" w:cs="Calibri"/>
          <w:b/>
          <w:bCs/>
        </w:rPr>
        <w:t xml:space="preserve">; </w:t>
      </w:r>
      <w:r w:rsidRPr="00884331">
        <w:rPr>
          <w:rStyle w:val="Strong"/>
          <w:rFonts w:ascii="Calibri" w:hAnsi="Calibri" w:cs="Calibri"/>
          <w:b w:val="0"/>
          <w:bCs w:val="0"/>
        </w:rPr>
        <w:t>led weekly team meetings to analyze trends and implement solutions, and conducted regular one-on-one</w:t>
      </w:r>
      <w:r w:rsidRPr="00884331">
        <w:rPr>
          <w:rStyle w:val="Strong"/>
          <w:rFonts w:ascii="Calibri" w:hAnsi="Calibri" w:cs="Calibri"/>
        </w:rPr>
        <w:t xml:space="preserve"> </w:t>
      </w:r>
      <w:r w:rsidRPr="00884331">
        <w:rPr>
          <w:rStyle w:val="Strong"/>
          <w:rFonts w:ascii="Calibri" w:hAnsi="Calibri" w:cs="Calibri"/>
          <w:b w:val="0"/>
          <w:bCs w:val="0"/>
        </w:rPr>
        <w:t>coaching sessions to support team development and prevent recurring issues</w:t>
      </w:r>
      <w:r w:rsidRPr="00884331">
        <w:rPr>
          <w:rFonts w:ascii="Calibri" w:hAnsi="Calibri" w:cs="Calibri"/>
          <w:b/>
          <w:bCs/>
        </w:rPr>
        <w:t>.</w:t>
      </w:r>
      <w:r w:rsidR="004D0EF3" w:rsidRPr="00884331">
        <w:rPr>
          <w:rFonts w:ascii="Calibri" w:eastAsia="Times New Roman" w:hAnsi="Calibri" w:cs="Calibri"/>
          <w:color w:val="auto"/>
          <w:lang w:val="en-CA" w:eastAsia="en-CA"/>
        </w:rPr>
        <w:t xml:space="preserve"> </w:t>
      </w:r>
    </w:p>
    <w:p w14:paraId="03B5B261" w14:textId="32240D9F" w:rsidR="004D0EF3" w:rsidRPr="0084196E" w:rsidRDefault="004D0EF3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884331">
        <w:rPr>
          <w:rFonts w:ascii="Calibri" w:eastAsia="Times New Roman" w:hAnsi="Calibri" w:cs="Calibri"/>
          <w:color w:val="auto"/>
          <w:lang w:val="en-CA" w:eastAsia="en-CA"/>
        </w:rPr>
        <w:t>Maintained accurate documentation of all customer interactions in Salesforce and internal</w:t>
      </w:r>
      <w:r w:rsidRPr="0084196E">
        <w:rPr>
          <w:rFonts w:ascii="Calibri" w:eastAsia="Times New Roman" w:hAnsi="Calibri" w:cs="Calibri"/>
          <w:color w:val="auto"/>
          <w:lang w:val="en-CA" w:eastAsia="en-CA"/>
        </w:rPr>
        <w:t xml:space="preserve"> systems; developed a shared “Draft Responses” resource to ensure consistency in tone, quality, and accuracy. </w:t>
      </w:r>
    </w:p>
    <w:p w14:paraId="6C88E25E" w14:textId="74048ABB" w:rsidR="004D0EF3" w:rsidRPr="00270ACB" w:rsidRDefault="00270ACB" w:rsidP="0084196E">
      <w:pPr>
        <w:pStyle w:val="ListParagraph"/>
        <w:numPr>
          <w:ilvl w:val="0"/>
          <w:numId w:val="29"/>
        </w:numPr>
        <w:spacing w:after="0"/>
        <w:rPr>
          <w:rFonts w:ascii="Calibri" w:eastAsia="Times New Roman" w:hAnsi="Calibri" w:cs="Calibri"/>
          <w:color w:val="auto"/>
          <w:lang w:val="en-CA" w:eastAsia="en-CA"/>
        </w:rPr>
      </w:pPr>
      <w:r w:rsidRPr="00270ACB">
        <w:rPr>
          <w:rFonts w:ascii="Calibri" w:hAnsi="Calibri" w:cs="Calibri"/>
        </w:rPr>
        <w:t>Collaborated with Construction, Sales, and Warranty teams, including coordinating and booking meetings, to ensure timely issue resolution and clear, proactive customer communication.</w:t>
      </w:r>
    </w:p>
    <w:p w14:paraId="64658E02" w14:textId="4DD8E5C5" w:rsidR="004D0EF3" w:rsidRPr="0084196E" w:rsidRDefault="004D0EF3" w:rsidP="0084196E">
      <w:pPr>
        <w:pStyle w:val="ListParagraph"/>
        <w:numPr>
          <w:ilvl w:val="0"/>
          <w:numId w:val="29"/>
        </w:numPr>
        <w:rPr>
          <w:rFonts w:ascii="Calibri" w:hAnsi="Calibri" w:cs="Calibri"/>
        </w:rPr>
      </w:pPr>
      <w:r w:rsidRPr="0084196E">
        <w:rPr>
          <w:rFonts w:ascii="Calibri" w:eastAsia="Times New Roman" w:hAnsi="Calibri" w:cs="Calibri"/>
          <w:color w:val="auto"/>
          <w:lang w:val="en-CA" w:eastAsia="en-CA"/>
        </w:rPr>
        <w:t>Maintained organized and detailed records using CRM platforms and related technologies to support high service standards and accountability.</w:t>
      </w:r>
    </w:p>
    <w:p w14:paraId="33BE3BE5" w14:textId="3824B9DC" w:rsidR="0075155B" w:rsidRPr="00352D8B" w:rsidRDefault="00C1196C" w:rsidP="0066464D">
      <w:pPr>
        <w:pStyle w:val="Heading2"/>
        <w:rPr>
          <w:rFonts w:ascii="Calibri" w:hAnsi="Calibri" w:cs="Calibri"/>
          <w:sz w:val="22"/>
          <w:szCs w:val="22"/>
          <w:u w:val="single"/>
        </w:rPr>
      </w:pPr>
      <w:r w:rsidRPr="00352D8B">
        <w:rPr>
          <w:rFonts w:ascii="Calibri" w:hAnsi="Calibri" w:cs="Calibri"/>
          <w:sz w:val="22"/>
          <w:szCs w:val="22"/>
          <w:u w:val="single"/>
        </w:rPr>
        <w:t>Customer Care Supervisor</w:t>
      </w:r>
      <w:r w:rsidR="0066464D" w:rsidRPr="00352D8B">
        <w:rPr>
          <w:rFonts w:ascii="Calibri" w:hAnsi="Calibri" w:cs="Calibri"/>
          <w:sz w:val="22"/>
          <w:szCs w:val="22"/>
          <w:u w:val="single"/>
        </w:rPr>
        <w:t xml:space="preserve"> </w:t>
      </w:r>
      <w:r w:rsidR="00A428CA" w:rsidRPr="00352D8B">
        <w:rPr>
          <w:rFonts w:ascii="Calibri" w:hAnsi="Calibri" w:cs="Calibri"/>
          <w:sz w:val="22"/>
          <w:szCs w:val="22"/>
          <w:u w:val="single"/>
        </w:rPr>
        <w:t xml:space="preserve">| </w:t>
      </w:r>
      <w:r w:rsidRPr="00352D8B">
        <w:rPr>
          <w:rFonts w:ascii="Calibri" w:hAnsi="Calibri" w:cs="Calibri"/>
          <w:sz w:val="22"/>
          <w:szCs w:val="22"/>
          <w:u w:val="single"/>
        </w:rPr>
        <w:t>Empire communities | September  2017 – 202</w:t>
      </w:r>
      <w:r w:rsidR="00F1373C">
        <w:rPr>
          <w:rFonts w:ascii="Calibri" w:hAnsi="Calibri" w:cs="Calibri"/>
          <w:sz w:val="22"/>
          <w:szCs w:val="22"/>
          <w:u w:val="single"/>
        </w:rPr>
        <w:t>3</w:t>
      </w:r>
    </w:p>
    <w:p w14:paraId="378DD468" w14:textId="2F4A4CA7" w:rsidR="0091697D" w:rsidRPr="00785F3C" w:rsidRDefault="002C0BD2" w:rsidP="002C0BD2">
      <w:pPr>
        <w:rPr>
          <w:rFonts w:ascii="Calibri" w:hAnsi="Calibri" w:cs="Calibri"/>
        </w:rPr>
      </w:pPr>
      <w:r w:rsidRPr="00785F3C">
        <w:rPr>
          <w:rFonts w:ascii="Calibri" w:hAnsi="Calibri" w:cs="Calibri"/>
        </w:rPr>
        <w:t xml:space="preserve">Team of 3 | Residential Construction – Low Rise &amp; </w:t>
      </w:r>
      <w:r w:rsidR="0006273F" w:rsidRPr="00785F3C">
        <w:rPr>
          <w:rFonts w:ascii="Calibri" w:hAnsi="Calibri" w:cs="Calibri"/>
        </w:rPr>
        <w:t>High-Rise</w:t>
      </w:r>
      <w:r w:rsidRPr="00785F3C">
        <w:rPr>
          <w:rFonts w:ascii="Calibri" w:hAnsi="Calibri" w:cs="Calibri"/>
        </w:rPr>
        <w:t xml:space="preserve"> Divisions</w:t>
      </w:r>
    </w:p>
    <w:p w14:paraId="24F236E5" w14:textId="2653725F" w:rsidR="00D12A53" w:rsidRDefault="0091697D" w:rsidP="000D7B71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Supervise and manage </w:t>
      </w:r>
      <w:r w:rsidR="00E7547D">
        <w:rPr>
          <w:rFonts w:ascii="Calibri" w:hAnsi="Calibri" w:cs="Calibri"/>
          <w:sz w:val="22"/>
          <w:szCs w:val="22"/>
        </w:rPr>
        <w:t xml:space="preserve">handling </w:t>
      </w:r>
      <w:r w:rsidR="00E7547D" w:rsidRPr="00E24CD9">
        <w:rPr>
          <w:rFonts w:ascii="Calibri" w:hAnsi="Calibri" w:cs="Calibri"/>
          <w:sz w:val="22"/>
          <w:szCs w:val="22"/>
        </w:rPr>
        <w:t>inbound</w:t>
      </w:r>
      <w:r w:rsidR="00D12A53" w:rsidRPr="00E24CD9">
        <w:rPr>
          <w:rFonts w:ascii="Calibri" w:hAnsi="Calibri" w:cs="Calibri"/>
          <w:sz w:val="22"/>
          <w:szCs w:val="22"/>
        </w:rPr>
        <w:t xml:space="preserve"> customer inquiries by phone and email, providing timely, accurate information and professional support throughout the pre-close process.</w:t>
      </w:r>
    </w:p>
    <w:p w14:paraId="4CBC8CD6" w14:textId="77777777" w:rsidR="00E7547D" w:rsidRDefault="005621E1" w:rsidP="00E7547D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Track</w:t>
      </w:r>
      <w:r w:rsidR="00AF59FE">
        <w:rPr>
          <w:rFonts w:ascii="Calibri" w:hAnsi="Calibri" w:cs="Calibri"/>
          <w:sz w:val="22"/>
          <w:szCs w:val="22"/>
        </w:rPr>
        <w:t xml:space="preserve"> and manage customer care team to receive 20 google reviews each for the year.</w:t>
      </w:r>
    </w:p>
    <w:p w14:paraId="4FD09107" w14:textId="77777777" w:rsidR="0087293B" w:rsidRDefault="00D12A53" w:rsidP="006C32C4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>Coordinated with internal departments</w:t>
      </w:r>
      <w:r w:rsidR="00B32FAC">
        <w:rPr>
          <w:rFonts w:ascii="Calibri" w:hAnsi="Calibri" w:cs="Calibri"/>
          <w:sz w:val="22"/>
          <w:szCs w:val="22"/>
        </w:rPr>
        <w:t>,</w:t>
      </w:r>
      <w:r w:rsidR="00E7547D">
        <w:rPr>
          <w:rFonts w:ascii="Calibri" w:hAnsi="Calibri" w:cs="Calibri"/>
          <w:sz w:val="22"/>
          <w:szCs w:val="22"/>
        </w:rPr>
        <w:t xml:space="preserve"> </w:t>
      </w:r>
      <w:r w:rsidR="00B32FAC">
        <w:rPr>
          <w:rFonts w:ascii="Calibri" w:hAnsi="Calibri" w:cs="Calibri"/>
          <w:sz w:val="22"/>
          <w:szCs w:val="22"/>
        </w:rPr>
        <w:t>Sales,</w:t>
      </w:r>
      <w:r w:rsidR="00E7547D">
        <w:rPr>
          <w:rFonts w:ascii="Calibri" w:hAnsi="Calibri" w:cs="Calibri"/>
          <w:sz w:val="22"/>
          <w:szCs w:val="22"/>
        </w:rPr>
        <w:t xml:space="preserve"> </w:t>
      </w:r>
      <w:r w:rsidR="00B21F8B">
        <w:rPr>
          <w:rFonts w:ascii="Calibri" w:hAnsi="Calibri" w:cs="Calibri"/>
          <w:sz w:val="22"/>
          <w:szCs w:val="22"/>
        </w:rPr>
        <w:t xml:space="preserve">Construction and </w:t>
      </w:r>
      <w:r w:rsidR="00E7547D">
        <w:rPr>
          <w:rFonts w:ascii="Calibri" w:hAnsi="Calibri" w:cs="Calibri"/>
          <w:sz w:val="22"/>
          <w:szCs w:val="22"/>
        </w:rPr>
        <w:t xml:space="preserve">warranty </w:t>
      </w:r>
      <w:r w:rsidR="00E7547D" w:rsidRPr="00E24CD9">
        <w:rPr>
          <w:rFonts w:ascii="Calibri" w:hAnsi="Calibri" w:cs="Calibri"/>
          <w:sz w:val="22"/>
          <w:szCs w:val="22"/>
        </w:rPr>
        <w:t>to</w:t>
      </w:r>
      <w:r w:rsidRPr="00E24CD9">
        <w:rPr>
          <w:rFonts w:ascii="Calibri" w:hAnsi="Calibri" w:cs="Calibri"/>
          <w:sz w:val="22"/>
          <w:szCs w:val="22"/>
        </w:rPr>
        <w:t xml:space="preserve"> assist in resolving customer concerns and support smooth, timely issue resolution.</w:t>
      </w:r>
    </w:p>
    <w:p w14:paraId="0775364C" w14:textId="75192BE0" w:rsidR="00225A38" w:rsidRDefault="00225A38" w:rsidP="006C32C4">
      <w:pPr>
        <w:pStyle w:val="NormalWeb"/>
        <w:numPr>
          <w:ilvl w:val="0"/>
          <w:numId w:val="14"/>
        </w:numPr>
        <w:rPr>
          <w:rFonts w:ascii="Calibri" w:hAnsi="Calibri" w:cs="Calibri"/>
          <w:sz w:val="22"/>
          <w:szCs w:val="22"/>
        </w:rPr>
      </w:pPr>
      <w:r w:rsidRPr="00225A38">
        <w:rPr>
          <w:rFonts w:ascii="Calibri" w:hAnsi="Calibri" w:cs="Calibri"/>
          <w:sz w:val="22"/>
          <w:szCs w:val="22"/>
        </w:rPr>
        <w:t>Maintained and tracked consistent customer communication through written and verbal updates at key touchpoints, conducting follow-ups and survey outreach to support overall customer satisfaction.</w:t>
      </w:r>
    </w:p>
    <w:p w14:paraId="0388E3DC" w14:textId="77777777" w:rsidR="00B21F8B" w:rsidRPr="00E24CD9" w:rsidRDefault="00B21F8B" w:rsidP="0091697D">
      <w:pPr>
        <w:pStyle w:val="NormalWeb"/>
        <w:ind w:left="720"/>
        <w:rPr>
          <w:sz w:val="22"/>
          <w:szCs w:val="22"/>
        </w:rPr>
      </w:pPr>
    </w:p>
    <w:p w14:paraId="5AC62F1F" w14:textId="1E7EFD0E" w:rsidR="002C0BD2" w:rsidRPr="00743FC9" w:rsidRDefault="002C0BD2" w:rsidP="00C1196C">
      <w:pPr>
        <w:rPr>
          <w:rFonts w:ascii="Calibri" w:hAnsi="Calibri" w:cs="Calibri"/>
          <w:b/>
          <w:bCs/>
          <w:u w:val="single"/>
        </w:rPr>
      </w:pPr>
      <w:r w:rsidRPr="00352D8B">
        <w:rPr>
          <w:rFonts w:ascii="Calibri" w:hAnsi="Calibri" w:cs="Calibri"/>
          <w:b/>
          <w:bCs/>
          <w:u w:val="single"/>
        </w:rPr>
        <w:t>CUSTOMER SERVICE/POSTIN</w:t>
      </w:r>
      <w:r w:rsidR="0017717D">
        <w:rPr>
          <w:rFonts w:ascii="Calibri" w:hAnsi="Calibri" w:cs="Calibri"/>
          <w:b/>
          <w:bCs/>
          <w:u w:val="single"/>
        </w:rPr>
        <w:t>G</w:t>
      </w:r>
      <w:r w:rsidR="00C87963">
        <w:rPr>
          <w:rFonts w:ascii="Calibri" w:hAnsi="Calibri" w:cs="Calibri"/>
          <w:b/>
          <w:bCs/>
          <w:u w:val="single"/>
        </w:rPr>
        <w:t xml:space="preserve"> </w:t>
      </w:r>
      <w:r w:rsidR="00C1196C" w:rsidRPr="00352D8B">
        <w:rPr>
          <w:rFonts w:ascii="Calibri" w:hAnsi="Calibri" w:cs="Calibri"/>
          <w:color w:val="auto"/>
        </w:rPr>
        <w:t xml:space="preserve">Quality Sterling Group - Concord, ON - September 2014 to May 2017 </w:t>
      </w:r>
    </w:p>
    <w:p w14:paraId="4FD306F8" w14:textId="334B29CB" w:rsidR="003F178D" w:rsidRPr="00E24CD9" w:rsidRDefault="003F178D" w:rsidP="003F178D">
      <w:pPr>
        <w:pStyle w:val="NormalWeb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>Responded to builder service and installation requests via email</w:t>
      </w:r>
      <w:r w:rsidR="00213A6C">
        <w:rPr>
          <w:rFonts w:ascii="Calibri" w:hAnsi="Calibri" w:cs="Calibri"/>
          <w:sz w:val="22"/>
          <w:szCs w:val="22"/>
        </w:rPr>
        <w:t xml:space="preserve"> and calls,</w:t>
      </w:r>
      <w:r w:rsidRPr="00E24CD9">
        <w:rPr>
          <w:rFonts w:ascii="Calibri" w:hAnsi="Calibri" w:cs="Calibri"/>
          <w:sz w:val="22"/>
          <w:szCs w:val="22"/>
        </w:rPr>
        <w:t xml:space="preserve"> coordinating inspections, repairs, and follow-up with installers and homeowners.</w:t>
      </w:r>
    </w:p>
    <w:p w14:paraId="6DBF4B42" w14:textId="3EB29190" w:rsidR="003F178D" w:rsidRDefault="003F178D" w:rsidP="003F178D">
      <w:pPr>
        <w:pStyle w:val="NormalWeb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>Scheduled service visits and communicated updates between builders, installers, and homeowners to ensure timely issue resolution.</w:t>
      </w:r>
    </w:p>
    <w:p w14:paraId="026F1183" w14:textId="320A3BD7" w:rsidR="008D5D80" w:rsidRPr="00E24CD9" w:rsidRDefault="00172C0A" w:rsidP="003F178D">
      <w:pPr>
        <w:pStyle w:val="NormalWeb"/>
        <w:numPr>
          <w:ilvl w:val="0"/>
          <w:numId w:val="11"/>
        </w:numPr>
        <w:rPr>
          <w:rFonts w:ascii="Calibri" w:hAnsi="Calibri" w:cs="Calibri"/>
          <w:sz w:val="22"/>
          <w:szCs w:val="22"/>
        </w:rPr>
      </w:pPr>
      <w:r w:rsidRPr="00172C0A">
        <w:rPr>
          <w:rFonts w:ascii="Calibri" w:hAnsi="Calibri" w:cs="Calibri"/>
          <w:sz w:val="22"/>
          <w:szCs w:val="22"/>
        </w:rPr>
        <w:t xml:space="preserve">Managed </w:t>
      </w:r>
      <w:r w:rsidRPr="00172C0A">
        <w:rPr>
          <w:rFonts w:ascii="Calibri" w:hAnsi="Calibri" w:cs="Calibri"/>
          <w:sz w:val="22"/>
          <w:szCs w:val="22"/>
        </w:rPr>
        <w:t xml:space="preserve">lunch </w:t>
      </w:r>
      <w:r w:rsidRPr="00172C0A">
        <w:rPr>
          <w:rFonts w:ascii="Calibri" w:hAnsi="Calibri" w:cs="Calibri"/>
          <w:sz w:val="22"/>
          <w:szCs w:val="22"/>
        </w:rPr>
        <w:t>reception duties including maintaining visitor logs, answering calls, booking meetings, and organizing boardroom schedules</w:t>
      </w:r>
      <w:r>
        <w:t>.</w:t>
      </w:r>
    </w:p>
    <w:p w14:paraId="13B58B59" w14:textId="05E7A047" w:rsidR="00C1196C" w:rsidRDefault="00D52990" w:rsidP="00C1196C">
      <w:pPr>
        <w:rPr>
          <w:rFonts w:ascii="Calibri" w:hAnsi="Calibri" w:cs="Calibri"/>
        </w:rPr>
      </w:pPr>
      <w:r w:rsidRPr="005A0925">
        <w:rPr>
          <w:rFonts w:ascii="Calibri" w:hAnsi="Calibri" w:cs="Calibri"/>
          <w:b/>
          <w:bCs/>
          <w:u w:val="single"/>
        </w:rPr>
        <w:t>C</w:t>
      </w:r>
      <w:r>
        <w:rPr>
          <w:rFonts w:ascii="Calibri" w:hAnsi="Calibri" w:cs="Calibri"/>
          <w:b/>
          <w:bCs/>
          <w:u w:val="single"/>
        </w:rPr>
        <w:t xml:space="preserve">USTOMER SERVICE REPRESENTATIVE </w:t>
      </w:r>
      <w:r w:rsidR="00C1196C" w:rsidRPr="00265617">
        <w:rPr>
          <w:rFonts w:ascii="Calibri" w:hAnsi="Calibri" w:cs="Calibri"/>
        </w:rPr>
        <w:t xml:space="preserve">Canadian Transportation Concord, Ont - December 2012 to May 2014 </w:t>
      </w:r>
    </w:p>
    <w:p w14:paraId="543C57EB" w14:textId="354BD7EC" w:rsidR="001A1931" w:rsidRPr="001A1931" w:rsidRDefault="001A1931" w:rsidP="001A1931">
      <w:pPr>
        <w:pStyle w:val="NormalWeb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1A1931">
        <w:rPr>
          <w:rFonts w:ascii="Calibri" w:hAnsi="Calibri" w:cs="Calibri"/>
          <w:sz w:val="22"/>
          <w:szCs w:val="22"/>
        </w:rPr>
        <w:t>Respond to customer inquiries via phone and email, providing high-quality service and tracking product availability and order status.</w:t>
      </w:r>
    </w:p>
    <w:p w14:paraId="2A05B50E" w14:textId="39A75A37" w:rsidR="001A1931" w:rsidRPr="001A1931" w:rsidRDefault="001A1931" w:rsidP="001A1931">
      <w:pPr>
        <w:pStyle w:val="NormalWeb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1A1931">
        <w:rPr>
          <w:rFonts w:ascii="Calibri" w:hAnsi="Calibri" w:cs="Calibri"/>
          <w:sz w:val="22"/>
          <w:szCs w:val="22"/>
        </w:rPr>
        <w:t>Enter all orders accurately and coordinate pickups with dispatch and carrier companies.</w:t>
      </w:r>
    </w:p>
    <w:p w14:paraId="37FF9608" w14:textId="643CD5E2" w:rsidR="001A1931" w:rsidRDefault="001A1931" w:rsidP="001A1931">
      <w:pPr>
        <w:pStyle w:val="NormalWeb"/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1A1931">
        <w:rPr>
          <w:rFonts w:ascii="Calibri" w:hAnsi="Calibri" w:cs="Calibri"/>
          <w:sz w:val="22"/>
          <w:szCs w:val="22"/>
        </w:rPr>
        <w:t>Prepare customer invoices and process carrier invoices using QuickBooks.</w:t>
      </w:r>
    </w:p>
    <w:p w14:paraId="018A13EE" w14:textId="0E3D2971" w:rsidR="00474C90" w:rsidRPr="00D52990" w:rsidRDefault="00D52990" w:rsidP="00D52990">
      <w:pPr>
        <w:rPr>
          <w:rFonts w:ascii="Calibri" w:hAnsi="Calibri" w:cs="Calibri"/>
          <w:b/>
          <w:bCs/>
          <w:u w:val="single"/>
        </w:rPr>
      </w:pPr>
      <w:r w:rsidRPr="00D52990">
        <w:rPr>
          <w:rFonts w:ascii="Calibri" w:hAnsi="Calibri" w:cs="Calibri"/>
          <w:b/>
          <w:bCs/>
          <w:u w:val="single"/>
        </w:rPr>
        <w:t>CUSTOMER SERVICE REPRESENTATIVE</w:t>
      </w:r>
      <w:r w:rsidR="0017717D" w:rsidRPr="00D52990">
        <w:rPr>
          <w:rFonts w:ascii="Calibri" w:hAnsi="Calibri" w:cs="Calibri"/>
          <w:b/>
          <w:bCs/>
          <w:u w:val="single"/>
        </w:rPr>
        <w:t xml:space="preserve"> </w:t>
      </w:r>
      <w:r w:rsidR="0017717D" w:rsidRPr="00D52990">
        <w:rPr>
          <w:rFonts w:ascii="Calibri" w:hAnsi="Calibri" w:cs="Calibri"/>
        </w:rPr>
        <w:t>Graphic</w:t>
      </w:r>
      <w:r w:rsidR="00434048" w:rsidRPr="00D52990">
        <w:rPr>
          <w:rFonts w:ascii="Calibri" w:hAnsi="Calibri" w:cs="Calibri"/>
        </w:rPr>
        <w:t xml:space="preserve"> Transportation - Vaughan, ON - November 2011 to 2012 </w:t>
      </w:r>
    </w:p>
    <w:p w14:paraId="75BE2937" w14:textId="6FF76928" w:rsidR="00AA1C4E" w:rsidRPr="005A0925" w:rsidRDefault="00434048" w:rsidP="001D40C8">
      <w:pPr>
        <w:pStyle w:val="NormalWeb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Respond to telephone and via e-mails inquiries, providing quality service to customers and associates inquiring about the availability of products or status of orders.</w:t>
      </w:r>
    </w:p>
    <w:p w14:paraId="538C4C28" w14:textId="77777777" w:rsidR="001D40C8" w:rsidRPr="005A0925" w:rsidRDefault="00434048" w:rsidP="001D40C8">
      <w:pPr>
        <w:pStyle w:val="NormalWeb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 xml:space="preserve">Coordinated pick up of printed materials from the customers, consolidate bills and schedule on-time delivery within Greater Toronto Area, Southern Ontario and Coast to Coast. </w:t>
      </w:r>
    </w:p>
    <w:p w14:paraId="7D455E4A" w14:textId="716890EA" w:rsidR="00AA1C4E" w:rsidRPr="005A0925" w:rsidRDefault="00434048" w:rsidP="001D40C8">
      <w:pPr>
        <w:pStyle w:val="NormalWeb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Responsible to handle all tasks related to preparing, maintaining and receiving invoices Customer</w:t>
      </w:r>
    </w:p>
    <w:p w14:paraId="1CD742BD" w14:textId="328BBF1E" w:rsidR="001D40C8" w:rsidRPr="00EE2225" w:rsidRDefault="00434048" w:rsidP="00434048">
      <w:pPr>
        <w:pStyle w:val="NormalWeb"/>
        <w:rPr>
          <w:rFonts w:ascii="Calibri" w:hAnsi="Calibri" w:cs="Calibri"/>
          <w:b/>
          <w:bCs/>
          <w:sz w:val="22"/>
          <w:szCs w:val="22"/>
          <w:u w:val="single"/>
        </w:rPr>
      </w:pPr>
      <w:r w:rsidRPr="007753F6">
        <w:rPr>
          <w:b/>
          <w:bCs/>
          <w:sz w:val="22"/>
          <w:szCs w:val="22"/>
          <w:u w:val="single"/>
        </w:rPr>
        <w:t xml:space="preserve"> </w:t>
      </w:r>
      <w:r w:rsidRPr="005A0925">
        <w:rPr>
          <w:rFonts w:ascii="Calibri" w:hAnsi="Calibri" w:cs="Calibri"/>
          <w:b/>
          <w:bCs/>
          <w:sz w:val="22"/>
          <w:szCs w:val="22"/>
          <w:u w:val="single"/>
        </w:rPr>
        <w:t>C</w:t>
      </w:r>
      <w:r w:rsidR="0017717D">
        <w:rPr>
          <w:rFonts w:ascii="Calibri" w:hAnsi="Calibri" w:cs="Calibri"/>
          <w:b/>
          <w:bCs/>
          <w:sz w:val="22"/>
          <w:szCs w:val="22"/>
          <w:u w:val="single"/>
        </w:rPr>
        <w:t>ARE GROUP</w:t>
      </w:r>
      <w:r w:rsidRPr="005A0925">
        <w:rPr>
          <w:rFonts w:ascii="Calibri" w:hAnsi="Calibri" w:cs="Calibri"/>
          <w:b/>
          <w:bCs/>
          <w:sz w:val="22"/>
          <w:szCs w:val="22"/>
          <w:u w:val="single"/>
        </w:rPr>
        <w:t xml:space="preserve">/Invoicing </w:t>
      </w:r>
      <w:r w:rsidR="0017717D" w:rsidRPr="005A0925">
        <w:rPr>
          <w:rFonts w:ascii="Calibri" w:hAnsi="Calibri" w:cs="Calibri"/>
          <w:b/>
          <w:bCs/>
          <w:sz w:val="22"/>
          <w:szCs w:val="22"/>
          <w:u w:val="single"/>
        </w:rPr>
        <w:t xml:space="preserve">Clerk </w:t>
      </w:r>
      <w:r w:rsidR="0017717D" w:rsidRPr="0017717D">
        <w:rPr>
          <w:rFonts w:ascii="Calibri" w:hAnsi="Calibri" w:cs="Calibri"/>
          <w:sz w:val="22"/>
          <w:szCs w:val="22"/>
        </w:rPr>
        <w:t>Truck</w:t>
      </w:r>
      <w:r w:rsidRPr="0017717D">
        <w:rPr>
          <w:rFonts w:ascii="Calibri" w:hAnsi="Calibri" w:cs="Calibri"/>
          <w:sz w:val="22"/>
          <w:szCs w:val="22"/>
        </w:rPr>
        <w:t xml:space="preserve"> </w:t>
      </w:r>
      <w:r w:rsidRPr="005A0925">
        <w:rPr>
          <w:rFonts w:ascii="Calibri" w:hAnsi="Calibri" w:cs="Calibri"/>
          <w:sz w:val="22"/>
          <w:szCs w:val="22"/>
        </w:rPr>
        <w:t xml:space="preserve">Transfer - Vaughan, ON - November 2010 to October 2011 </w:t>
      </w:r>
    </w:p>
    <w:p w14:paraId="0AB52DC8" w14:textId="77777777" w:rsidR="001D40C8" w:rsidRPr="005A0925" w:rsidRDefault="00434048" w:rsidP="001D40C8">
      <w:pPr>
        <w:pStyle w:val="NormalWeb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Receive summaries of the completed orders/transactions made by the organization and prepare invoices in Quick Book</w:t>
      </w:r>
    </w:p>
    <w:p w14:paraId="3239EA93" w14:textId="6200AA03" w:rsidR="00743FC9" w:rsidRDefault="00434048" w:rsidP="001D40C8">
      <w:pPr>
        <w:pStyle w:val="NormalWeb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Respond to customers via email/fax/phone regarding orders and tracking of orders for clien</w:t>
      </w:r>
      <w:r w:rsidR="00B32828">
        <w:rPr>
          <w:rFonts w:ascii="Calibri" w:hAnsi="Calibri" w:cs="Calibri"/>
          <w:sz w:val="22"/>
          <w:szCs w:val="22"/>
        </w:rPr>
        <w:t>t</w:t>
      </w:r>
    </w:p>
    <w:p w14:paraId="36E13A1D" w14:textId="0BFF738D" w:rsidR="00AA1C4E" w:rsidRPr="005A0925" w:rsidRDefault="00434048" w:rsidP="001D40C8">
      <w:pPr>
        <w:pStyle w:val="NormalWeb"/>
        <w:numPr>
          <w:ilvl w:val="0"/>
          <w:numId w:val="24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 xml:space="preserve"> Producing and summarizing reports as average such as average sales per clients and pricing summary for current and potential clients. </w:t>
      </w:r>
    </w:p>
    <w:p w14:paraId="7305E869" w14:textId="10C1EA0B" w:rsidR="00474C90" w:rsidRPr="00EE2225" w:rsidRDefault="00434048" w:rsidP="00434048">
      <w:pPr>
        <w:pStyle w:val="NormalWeb"/>
        <w:rPr>
          <w:rFonts w:ascii="Calibri" w:hAnsi="Calibri" w:cs="Calibri"/>
          <w:b/>
          <w:bCs/>
          <w:sz w:val="22"/>
          <w:szCs w:val="22"/>
          <w:u w:val="single"/>
        </w:rPr>
      </w:pPr>
      <w:r w:rsidRPr="005A0925">
        <w:rPr>
          <w:rFonts w:ascii="Calibri" w:hAnsi="Calibri" w:cs="Calibri"/>
          <w:b/>
          <w:bCs/>
          <w:sz w:val="22"/>
          <w:szCs w:val="22"/>
          <w:u w:val="single"/>
        </w:rPr>
        <w:t>C</w:t>
      </w:r>
      <w:r w:rsidR="004203FF">
        <w:rPr>
          <w:rFonts w:ascii="Calibri" w:hAnsi="Calibri" w:cs="Calibri"/>
          <w:b/>
          <w:bCs/>
          <w:sz w:val="22"/>
          <w:szCs w:val="22"/>
          <w:u w:val="single"/>
        </w:rPr>
        <w:t>USTOMER SERVICE REPRESENT</w:t>
      </w:r>
      <w:r w:rsidR="00D52990">
        <w:rPr>
          <w:rFonts w:ascii="Calibri" w:hAnsi="Calibri" w:cs="Calibri"/>
          <w:b/>
          <w:bCs/>
          <w:sz w:val="22"/>
          <w:szCs w:val="22"/>
          <w:u w:val="single"/>
        </w:rPr>
        <w:t xml:space="preserve">ATIVE </w:t>
      </w:r>
      <w:r w:rsidR="0017717D" w:rsidRPr="004203FF">
        <w:rPr>
          <w:rFonts w:ascii="Calibri" w:hAnsi="Calibri" w:cs="Calibri"/>
          <w:sz w:val="22"/>
          <w:szCs w:val="22"/>
        </w:rPr>
        <w:t>Graphic</w:t>
      </w:r>
      <w:r w:rsidRPr="005A0925">
        <w:rPr>
          <w:rFonts w:ascii="Calibri" w:hAnsi="Calibri" w:cs="Calibri"/>
          <w:sz w:val="22"/>
          <w:szCs w:val="22"/>
        </w:rPr>
        <w:t xml:space="preserve"> Transportation - Vaughan, ON - July 2008 to May 2010 </w:t>
      </w:r>
    </w:p>
    <w:p w14:paraId="5733C802" w14:textId="77777777" w:rsidR="007753F6" w:rsidRPr="005A0925" w:rsidRDefault="00434048" w:rsidP="001D40C8">
      <w:pPr>
        <w:pStyle w:val="NormalWeb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Coordinated pick up of printed materials from the customers, consolidate bills and schedule on-time delivery within Greater Toronto Area, Southern Ontario and Coast to Coast</w:t>
      </w:r>
    </w:p>
    <w:p w14:paraId="1B692AFE" w14:textId="77777777" w:rsidR="008F0BF7" w:rsidRPr="005A0925" w:rsidRDefault="00434048" w:rsidP="001D40C8">
      <w:pPr>
        <w:pStyle w:val="NormalWeb"/>
        <w:numPr>
          <w:ilvl w:val="0"/>
          <w:numId w:val="25"/>
        </w:numPr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Provide a high level of customer service and client relations based on outstanding communication and interpersonal skills, while demonstrating attention to detail, flexibility an innovation in resolving problems.</w:t>
      </w:r>
    </w:p>
    <w:p w14:paraId="27EBA8E2" w14:textId="08528D0A" w:rsidR="00AA1C4E" w:rsidRPr="00325B29" w:rsidRDefault="00C75EEA" w:rsidP="00325B29">
      <w:pPr>
        <w:pStyle w:val="NormalWeb"/>
        <w:rPr>
          <w:rFonts w:ascii="Calibri" w:hAnsi="Calibri" w:cs="Calibri"/>
          <w:b/>
          <w:bCs/>
          <w:sz w:val="22"/>
          <w:szCs w:val="22"/>
          <w:u w:val="single"/>
        </w:rPr>
      </w:pPr>
      <w:r w:rsidRPr="005A0925">
        <w:rPr>
          <w:rFonts w:ascii="Calibri" w:hAnsi="Calibri" w:cs="Calibri"/>
          <w:b/>
          <w:bCs/>
          <w:sz w:val="22"/>
          <w:szCs w:val="22"/>
          <w:u w:val="single"/>
        </w:rPr>
        <w:t>C</w:t>
      </w:r>
      <w:r>
        <w:rPr>
          <w:rFonts w:ascii="Calibri" w:hAnsi="Calibri" w:cs="Calibri"/>
          <w:b/>
          <w:bCs/>
          <w:sz w:val="22"/>
          <w:szCs w:val="22"/>
          <w:u w:val="single"/>
        </w:rPr>
        <w:t>USTOMER SERVICE REPRESENTATIVE</w:t>
      </w:r>
      <w:r w:rsidR="00434048" w:rsidRPr="007753F6">
        <w:rPr>
          <w:sz w:val="22"/>
          <w:szCs w:val="22"/>
        </w:rPr>
        <w:t xml:space="preserve"> </w:t>
      </w:r>
      <w:r w:rsidR="00726C42" w:rsidRPr="005A0925">
        <w:rPr>
          <w:rFonts w:ascii="Calibri" w:hAnsi="Calibri" w:cs="Calibri"/>
          <w:sz w:val="22"/>
          <w:szCs w:val="22"/>
        </w:rPr>
        <w:t>Excel</w:t>
      </w:r>
      <w:r w:rsidR="00434048" w:rsidRPr="005A0925">
        <w:rPr>
          <w:rFonts w:ascii="Calibri" w:hAnsi="Calibri" w:cs="Calibri"/>
          <w:sz w:val="22"/>
          <w:szCs w:val="22"/>
        </w:rPr>
        <w:t xml:space="preserve"> Direct, Sears Home Delivery - Vaughan, ON - May 1998 to July 2008 </w:t>
      </w:r>
    </w:p>
    <w:p w14:paraId="1417C119" w14:textId="77777777" w:rsidR="00AA1C4E" w:rsidRPr="005A0925" w:rsidRDefault="00434048" w:rsidP="005A0925">
      <w:pPr>
        <w:pStyle w:val="NormalWeb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 xml:space="preserve">Monitoring 24 brokers for morning load out from daily manifest for any changes for damages or missing merchandise and informing the customer </w:t>
      </w:r>
    </w:p>
    <w:p w14:paraId="32223BFD" w14:textId="0F45A81C" w:rsidR="00AA1C4E" w:rsidRPr="005A0925" w:rsidRDefault="00434048" w:rsidP="005A0925">
      <w:pPr>
        <w:pStyle w:val="NormalWeb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Communicated with the brokers to ensure the success of each delivery and to resolve incomplete deliveries with the customer</w:t>
      </w:r>
    </w:p>
    <w:p w14:paraId="788B3055" w14:textId="64987272" w:rsidR="00434048" w:rsidRPr="005A0925" w:rsidRDefault="00434048" w:rsidP="005A0925">
      <w:pPr>
        <w:pStyle w:val="NormalWeb"/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5A0925">
        <w:rPr>
          <w:rFonts w:ascii="Calibri" w:hAnsi="Calibri" w:cs="Calibri"/>
          <w:sz w:val="22"/>
          <w:szCs w:val="22"/>
        </w:rPr>
        <w:t>Update deliveries and Customer Care via Enhance Home Delivery Computer System</w:t>
      </w:r>
    </w:p>
    <w:p w14:paraId="6CBE3FD5" w14:textId="77777777" w:rsidR="00325B29" w:rsidRDefault="00325B29" w:rsidP="00C1196C">
      <w:pPr>
        <w:rPr>
          <w:rFonts w:ascii="Calibri" w:hAnsi="Calibri" w:cs="Calibri"/>
          <w:lang w:val="en-CA"/>
        </w:rPr>
      </w:pPr>
    </w:p>
    <w:p w14:paraId="79563D2F" w14:textId="77777777" w:rsidR="00325B29" w:rsidRDefault="00325B29" w:rsidP="00C1196C">
      <w:pPr>
        <w:rPr>
          <w:rFonts w:ascii="Calibri" w:hAnsi="Calibri" w:cs="Calibri"/>
          <w:lang w:val="en-CA"/>
        </w:rPr>
      </w:pPr>
    </w:p>
    <w:p w14:paraId="3E36A450" w14:textId="59A3BB53" w:rsidR="00C1196C" w:rsidRPr="00352D8B" w:rsidRDefault="00C1196C" w:rsidP="00C1196C">
      <w:pPr>
        <w:rPr>
          <w:rFonts w:ascii="Calibri" w:hAnsi="Calibri" w:cs="Calibri"/>
          <w:b/>
          <w:bCs/>
          <w:u w:val="single"/>
        </w:rPr>
      </w:pPr>
      <w:r w:rsidRPr="00352D8B">
        <w:rPr>
          <w:rFonts w:ascii="Calibri" w:hAnsi="Calibri" w:cs="Calibri"/>
          <w:b/>
          <w:bCs/>
          <w:u w:val="single"/>
        </w:rPr>
        <w:t xml:space="preserve">EDUCATION </w:t>
      </w:r>
    </w:p>
    <w:p w14:paraId="78FC4AB7" w14:textId="53C81C79" w:rsidR="00C1196C" w:rsidRPr="00352D8B" w:rsidRDefault="007564F3" w:rsidP="005D6F0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  <w:color w:val="000000" w:themeColor="text1"/>
        </w:rPr>
        <w:t>Father B</w:t>
      </w:r>
      <w:r w:rsidR="00673892">
        <w:rPr>
          <w:rFonts w:ascii="Calibri" w:hAnsi="Calibri" w:cs="Calibri"/>
          <w:color w:val="000000" w:themeColor="text1"/>
        </w:rPr>
        <w:t>ressani High School</w:t>
      </w:r>
      <w:r w:rsidR="00673892">
        <w:rPr>
          <w:rFonts w:ascii="Calibri" w:hAnsi="Calibri" w:cs="Calibri"/>
          <w:color w:val="000000" w:themeColor="text1"/>
        </w:rPr>
        <w:tab/>
      </w:r>
      <w:r w:rsidR="00673892">
        <w:rPr>
          <w:rFonts w:ascii="Calibri" w:hAnsi="Calibri" w:cs="Calibri"/>
          <w:color w:val="000000" w:themeColor="text1"/>
        </w:rPr>
        <w:tab/>
      </w:r>
      <w:r w:rsidR="00673892">
        <w:rPr>
          <w:rFonts w:ascii="Calibri" w:hAnsi="Calibri" w:cs="Calibri"/>
          <w:color w:val="000000" w:themeColor="text1"/>
        </w:rPr>
        <w:tab/>
      </w:r>
      <w:r w:rsidR="00673892">
        <w:rPr>
          <w:rFonts w:ascii="Calibri" w:hAnsi="Calibri" w:cs="Calibri"/>
          <w:color w:val="000000" w:themeColor="text1"/>
        </w:rPr>
        <w:tab/>
      </w:r>
      <w:r w:rsidR="00673892">
        <w:rPr>
          <w:rFonts w:ascii="Calibri" w:hAnsi="Calibri" w:cs="Calibri"/>
          <w:color w:val="000000" w:themeColor="text1"/>
        </w:rPr>
        <w:tab/>
      </w:r>
      <w:r w:rsidR="00673892">
        <w:rPr>
          <w:rFonts w:ascii="Calibri" w:hAnsi="Calibri" w:cs="Calibri"/>
          <w:color w:val="000000" w:themeColor="text1"/>
        </w:rPr>
        <w:tab/>
      </w:r>
      <w:r w:rsidR="000F56B4">
        <w:rPr>
          <w:rFonts w:ascii="Calibri" w:hAnsi="Calibri" w:cs="Calibri"/>
          <w:color w:val="000000" w:themeColor="text1"/>
        </w:rPr>
        <w:t>Graduated</w:t>
      </w:r>
      <w:r w:rsidR="00673892">
        <w:rPr>
          <w:rFonts w:ascii="Calibri" w:hAnsi="Calibri" w:cs="Calibri"/>
          <w:color w:val="000000" w:themeColor="text1"/>
        </w:rPr>
        <w:t xml:space="preserve"> </w:t>
      </w:r>
      <w:r w:rsidR="000F56B4">
        <w:rPr>
          <w:rFonts w:ascii="Calibri" w:hAnsi="Calibri" w:cs="Calibri"/>
          <w:color w:val="000000" w:themeColor="text1"/>
        </w:rPr>
        <w:t>1992</w:t>
      </w:r>
    </w:p>
    <w:p w14:paraId="01CB39EF" w14:textId="77777777" w:rsidR="00C1196C" w:rsidRPr="000F0C38" w:rsidRDefault="00C1196C" w:rsidP="00C1196C">
      <w:pPr>
        <w:rPr>
          <w:rFonts w:ascii="Calibri" w:hAnsi="Calibri" w:cs="Calibri"/>
          <w:b/>
          <w:bCs/>
          <w:u w:val="single"/>
        </w:rPr>
      </w:pPr>
      <w:r w:rsidRPr="000F0C38">
        <w:rPr>
          <w:rFonts w:ascii="Calibri" w:hAnsi="Calibri" w:cs="Calibri"/>
          <w:b/>
          <w:bCs/>
          <w:u w:val="single"/>
        </w:rPr>
        <w:t xml:space="preserve">ADDITIONAL INFORMATION </w:t>
      </w:r>
    </w:p>
    <w:p w14:paraId="2CF2EE87" w14:textId="2F84D8EA" w:rsidR="009F2450" w:rsidRPr="00E24CD9" w:rsidRDefault="009F2450" w:rsidP="009F2450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>Strong communicator who enjoys helping customers, with experience drafting professional email responses and providing courteous, solutions-focused support.</w:t>
      </w:r>
    </w:p>
    <w:p w14:paraId="7EB5754D" w14:textId="16824CD2" w:rsidR="009F2450" w:rsidRPr="00E24CD9" w:rsidRDefault="009F2450" w:rsidP="009F2450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>Highly organized and detail-oriented team player, efficient in creating spreadsheets, tracking reports, and maintaining accurate records using Excel and CRM systems.</w:t>
      </w:r>
    </w:p>
    <w:p w14:paraId="1261F706" w14:textId="0075CF60" w:rsidR="009F2450" w:rsidRDefault="009F2450" w:rsidP="006C7907">
      <w:pPr>
        <w:pStyle w:val="NormalWeb"/>
        <w:numPr>
          <w:ilvl w:val="0"/>
          <w:numId w:val="12"/>
        </w:numPr>
        <w:rPr>
          <w:rFonts w:ascii="Calibri" w:hAnsi="Calibri" w:cs="Calibri"/>
          <w:sz w:val="22"/>
          <w:szCs w:val="22"/>
        </w:rPr>
      </w:pPr>
      <w:r w:rsidRPr="00E24CD9">
        <w:rPr>
          <w:rFonts w:ascii="Calibri" w:hAnsi="Calibri" w:cs="Calibri"/>
          <w:sz w:val="22"/>
          <w:szCs w:val="22"/>
        </w:rPr>
        <w:t xml:space="preserve">Fast learner comfortable working in fast-paced environments, managing multiple priorities, and using tools such as Microsoft Office, Salesforce, Newstar, </w:t>
      </w:r>
      <w:r w:rsidR="00CE3053">
        <w:rPr>
          <w:rFonts w:ascii="Calibri" w:hAnsi="Calibri" w:cs="Calibri"/>
          <w:sz w:val="22"/>
          <w:szCs w:val="22"/>
        </w:rPr>
        <w:t xml:space="preserve">Tarion </w:t>
      </w:r>
      <w:r w:rsidR="00726C42">
        <w:rPr>
          <w:rFonts w:ascii="Calibri" w:hAnsi="Calibri" w:cs="Calibri"/>
          <w:sz w:val="22"/>
          <w:szCs w:val="22"/>
        </w:rPr>
        <w:t>portal</w:t>
      </w:r>
      <w:r w:rsidR="00CE3053">
        <w:rPr>
          <w:rFonts w:ascii="Calibri" w:hAnsi="Calibri" w:cs="Calibri"/>
          <w:sz w:val="22"/>
          <w:szCs w:val="22"/>
        </w:rPr>
        <w:t xml:space="preserve"> </w:t>
      </w:r>
      <w:r w:rsidRPr="00E24CD9">
        <w:rPr>
          <w:rFonts w:ascii="Calibri" w:hAnsi="Calibri" w:cs="Calibri"/>
          <w:sz w:val="22"/>
          <w:szCs w:val="22"/>
        </w:rPr>
        <w:t>and Microsoft Teams.</w:t>
      </w:r>
    </w:p>
    <w:p w14:paraId="314CCDBC" w14:textId="0C6E3136" w:rsidR="008F3179" w:rsidRDefault="00293F04" w:rsidP="008F3179">
      <w:pPr>
        <w:pStyle w:val="NormalWeb"/>
        <w:rPr>
          <w:rFonts w:ascii="Calibri" w:hAnsi="Calibri" w:cs="Calibri"/>
          <w:b/>
          <w:bCs/>
          <w:u w:val="single"/>
        </w:rPr>
      </w:pPr>
      <w:r w:rsidRPr="00FA1EEF">
        <w:rPr>
          <w:rFonts w:ascii="Calibri" w:hAnsi="Calibri" w:cs="Calibri"/>
          <w:b/>
          <w:bCs/>
          <w:u w:val="single"/>
        </w:rPr>
        <w:t>Volunteer Experience</w:t>
      </w:r>
    </w:p>
    <w:p w14:paraId="12B37303" w14:textId="380EB996" w:rsidR="00FA1EEF" w:rsidRPr="00245D94" w:rsidRDefault="0002276E" w:rsidP="00FA1EEF">
      <w:pPr>
        <w:pStyle w:val="NormalWeb"/>
        <w:numPr>
          <w:ilvl w:val="0"/>
          <w:numId w:val="13"/>
        </w:numPr>
        <w:rPr>
          <w:rFonts w:ascii="Calibri" w:hAnsi="Calibri" w:cs="Calibri"/>
          <w:b/>
          <w:bCs/>
          <w:sz w:val="22"/>
          <w:szCs w:val="22"/>
        </w:rPr>
      </w:pPr>
      <w:r w:rsidRPr="00245D94">
        <w:rPr>
          <w:rFonts w:ascii="Calibri" w:hAnsi="Calibri" w:cs="Calibri"/>
          <w:sz w:val="22"/>
          <w:szCs w:val="22"/>
        </w:rPr>
        <w:t xml:space="preserve">Student Attendance and </w:t>
      </w:r>
      <w:r w:rsidR="006F1EE6" w:rsidRPr="00245D94">
        <w:rPr>
          <w:rFonts w:ascii="Calibri" w:hAnsi="Calibri" w:cs="Calibri"/>
          <w:sz w:val="22"/>
          <w:szCs w:val="22"/>
        </w:rPr>
        <w:t>Dance instructor assistant -Soul2Sole Dance school</w:t>
      </w:r>
      <w:r w:rsidR="00245D94">
        <w:rPr>
          <w:rFonts w:ascii="Calibri" w:hAnsi="Calibri" w:cs="Calibri"/>
          <w:sz w:val="22"/>
          <w:szCs w:val="22"/>
        </w:rPr>
        <w:tab/>
        <w:t>Sept 20</w:t>
      </w:r>
      <w:r w:rsidR="00880E23">
        <w:rPr>
          <w:rFonts w:ascii="Calibri" w:hAnsi="Calibri" w:cs="Calibri"/>
          <w:sz w:val="22"/>
          <w:szCs w:val="22"/>
        </w:rPr>
        <w:t>17-present</w:t>
      </w:r>
    </w:p>
    <w:p w14:paraId="71B6A90E" w14:textId="7DD5CBF4" w:rsidR="006270A9" w:rsidRPr="009F2450" w:rsidRDefault="006270A9" w:rsidP="0044436A">
      <w:pPr>
        <w:pStyle w:val="Heading1"/>
        <w:rPr>
          <w:rFonts w:ascii="Calibri" w:hAnsi="Calibri" w:cs="Calibri"/>
          <w:lang w:val="en-CA"/>
        </w:rPr>
      </w:pPr>
    </w:p>
    <w:p w14:paraId="0780668A" w14:textId="4B379ED7" w:rsidR="001B29CF" w:rsidRPr="001B29CF" w:rsidRDefault="001B29CF" w:rsidP="00A428CA"/>
    <w:sectPr w:rsidR="001B29CF" w:rsidRPr="001B29CF" w:rsidSect="00716774">
      <w:footerReference w:type="default" r:id="rId12"/>
      <w:type w:val="continuous"/>
      <w:pgSz w:w="12240" w:h="15840"/>
      <w:pgMar w:top="1008" w:right="1152" w:bottom="864" w:left="1152" w:header="288" w:footer="14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957C" w14:textId="77777777" w:rsidR="00265AF9" w:rsidRDefault="00265AF9">
      <w:pPr>
        <w:spacing w:after="0"/>
      </w:pPr>
      <w:r>
        <w:separator/>
      </w:r>
    </w:p>
  </w:endnote>
  <w:endnote w:type="continuationSeparator" w:id="0">
    <w:p w14:paraId="5E9EDEEB" w14:textId="77777777" w:rsidR="00265AF9" w:rsidRDefault="00265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MinchoB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B732" w14:textId="77777777" w:rsidR="006270A9" w:rsidRDefault="009D5933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816216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DB56" w14:textId="77777777" w:rsidR="00265AF9" w:rsidRDefault="00265AF9">
      <w:pPr>
        <w:spacing w:after="0"/>
      </w:pPr>
      <w:r>
        <w:separator/>
      </w:r>
    </w:p>
  </w:footnote>
  <w:footnote w:type="continuationSeparator" w:id="0">
    <w:p w14:paraId="426F2FCF" w14:textId="77777777" w:rsidR="00265AF9" w:rsidRDefault="00265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A5F"/>
    <w:multiLevelType w:val="hybridMultilevel"/>
    <w:tmpl w:val="0E229F08"/>
    <w:lvl w:ilvl="0" w:tplc="070828E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1EE"/>
    <w:multiLevelType w:val="hybridMultilevel"/>
    <w:tmpl w:val="9D10D7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34AD0"/>
    <w:multiLevelType w:val="multilevel"/>
    <w:tmpl w:val="67B638B6"/>
    <w:lvl w:ilvl="0">
      <w:start w:val="1"/>
      <w:numFmt w:val="bullet"/>
      <w:pStyle w:val="ListBullet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3" w15:restartNumberingAfterBreak="0">
    <w:nsid w:val="0AC54617"/>
    <w:multiLevelType w:val="hybridMultilevel"/>
    <w:tmpl w:val="E39A18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E371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0777F"/>
    <w:multiLevelType w:val="hybridMultilevel"/>
    <w:tmpl w:val="083C36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94674"/>
    <w:multiLevelType w:val="hybridMultilevel"/>
    <w:tmpl w:val="E2661796"/>
    <w:lvl w:ilvl="0" w:tplc="906C0AA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A2AB0"/>
    <w:multiLevelType w:val="hybridMultilevel"/>
    <w:tmpl w:val="84B24A4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9C02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A7A39"/>
    <w:multiLevelType w:val="hybridMultilevel"/>
    <w:tmpl w:val="DFD0C2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75474"/>
    <w:multiLevelType w:val="hybridMultilevel"/>
    <w:tmpl w:val="3B9080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05E9B"/>
    <w:multiLevelType w:val="hybridMultilevel"/>
    <w:tmpl w:val="6B808E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59C9"/>
    <w:multiLevelType w:val="hybridMultilevel"/>
    <w:tmpl w:val="5E6011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608E0"/>
    <w:multiLevelType w:val="hybridMultilevel"/>
    <w:tmpl w:val="1990F94C"/>
    <w:lvl w:ilvl="0" w:tplc="8172788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61D5F"/>
    <w:multiLevelType w:val="multilevel"/>
    <w:tmpl w:val="F46E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419CD"/>
    <w:multiLevelType w:val="hybridMultilevel"/>
    <w:tmpl w:val="EF1826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72D88"/>
    <w:multiLevelType w:val="hybridMultilevel"/>
    <w:tmpl w:val="CDE458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46C29"/>
    <w:multiLevelType w:val="hybridMultilevel"/>
    <w:tmpl w:val="72D86B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9017E"/>
    <w:multiLevelType w:val="hybridMultilevel"/>
    <w:tmpl w:val="F8A80C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47673"/>
    <w:multiLevelType w:val="hybridMultilevel"/>
    <w:tmpl w:val="D0F257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9B0780"/>
    <w:multiLevelType w:val="hybridMultilevel"/>
    <w:tmpl w:val="BB8C6B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E94C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F07E8"/>
    <w:multiLevelType w:val="hybridMultilevel"/>
    <w:tmpl w:val="E69CA3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36FCD"/>
    <w:multiLevelType w:val="hybridMultilevel"/>
    <w:tmpl w:val="497EF2DE"/>
    <w:lvl w:ilvl="0" w:tplc="6B480B8C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3D41B9"/>
    <w:multiLevelType w:val="hybridMultilevel"/>
    <w:tmpl w:val="7450A1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D5ECA"/>
    <w:multiLevelType w:val="multilevel"/>
    <w:tmpl w:val="2DB03242"/>
    <w:lvl w:ilvl="0">
      <w:start w:val="1"/>
      <w:numFmt w:val="decimal"/>
      <w:pStyle w:val="ListNumber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23" w15:restartNumberingAfterBreak="0">
    <w:nsid w:val="6DC607E7"/>
    <w:multiLevelType w:val="hybridMultilevel"/>
    <w:tmpl w:val="44A4A5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A418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D3C1E"/>
    <w:multiLevelType w:val="hybridMultilevel"/>
    <w:tmpl w:val="19D0A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05E43"/>
    <w:multiLevelType w:val="hybridMultilevel"/>
    <w:tmpl w:val="1A6609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7B85"/>
    <w:multiLevelType w:val="hybridMultilevel"/>
    <w:tmpl w:val="AD38C0F2"/>
    <w:lvl w:ilvl="0" w:tplc="1C28B2B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B524C"/>
    <w:multiLevelType w:val="hybridMultilevel"/>
    <w:tmpl w:val="F57E8F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4C102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55DE2"/>
    <w:multiLevelType w:val="hybridMultilevel"/>
    <w:tmpl w:val="E7A2E6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290248">
    <w:abstractNumId w:val="2"/>
  </w:num>
  <w:num w:numId="2" w16cid:durableId="1062867802">
    <w:abstractNumId w:val="22"/>
  </w:num>
  <w:num w:numId="3" w16cid:durableId="1079211443">
    <w:abstractNumId w:val="12"/>
  </w:num>
  <w:num w:numId="4" w16cid:durableId="1145122205">
    <w:abstractNumId w:val="10"/>
  </w:num>
  <w:num w:numId="5" w16cid:durableId="30958313">
    <w:abstractNumId w:val="15"/>
  </w:num>
  <w:num w:numId="6" w16cid:durableId="1602912177">
    <w:abstractNumId w:val="27"/>
  </w:num>
  <w:num w:numId="7" w16cid:durableId="527059460">
    <w:abstractNumId w:val="20"/>
  </w:num>
  <w:num w:numId="8" w16cid:durableId="2021468195">
    <w:abstractNumId w:val="25"/>
  </w:num>
  <w:num w:numId="9" w16cid:durableId="1108279877">
    <w:abstractNumId w:val="5"/>
  </w:num>
  <w:num w:numId="10" w16cid:durableId="266155939">
    <w:abstractNumId w:val="21"/>
  </w:num>
  <w:num w:numId="11" w16cid:durableId="1099104715">
    <w:abstractNumId w:val="28"/>
  </w:num>
  <w:num w:numId="12" w16cid:durableId="1659310361">
    <w:abstractNumId w:val="14"/>
  </w:num>
  <w:num w:numId="13" w16cid:durableId="1471097423">
    <w:abstractNumId w:val="17"/>
  </w:num>
  <w:num w:numId="14" w16cid:durableId="89199260">
    <w:abstractNumId w:val="13"/>
  </w:num>
  <w:num w:numId="15" w16cid:durableId="1984657212">
    <w:abstractNumId w:val="1"/>
  </w:num>
  <w:num w:numId="16" w16cid:durableId="2107342641">
    <w:abstractNumId w:val="16"/>
  </w:num>
  <w:num w:numId="17" w16cid:durableId="1450469402">
    <w:abstractNumId w:val="0"/>
  </w:num>
  <w:num w:numId="18" w16cid:durableId="527067679">
    <w:abstractNumId w:val="7"/>
  </w:num>
  <w:num w:numId="19" w16cid:durableId="1519201909">
    <w:abstractNumId w:val="24"/>
  </w:num>
  <w:num w:numId="20" w16cid:durableId="13656751">
    <w:abstractNumId w:val="26"/>
  </w:num>
  <w:num w:numId="21" w16cid:durableId="250237729">
    <w:abstractNumId w:val="23"/>
  </w:num>
  <w:num w:numId="22" w16cid:durableId="556401395">
    <w:abstractNumId w:val="19"/>
  </w:num>
  <w:num w:numId="23" w16cid:durableId="704252378">
    <w:abstractNumId w:val="8"/>
  </w:num>
  <w:num w:numId="24" w16cid:durableId="1786315562">
    <w:abstractNumId w:val="6"/>
  </w:num>
  <w:num w:numId="25" w16cid:durableId="1090851699">
    <w:abstractNumId w:val="18"/>
  </w:num>
  <w:num w:numId="26" w16cid:durableId="264071415">
    <w:abstractNumId w:val="3"/>
  </w:num>
  <w:num w:numId="27" w16cid:durableId="1333020780">
    <w:abstractNumId w:val="9"/>
  </w:num>
  <w:num w:numId="28" w16cid:durableId="111025597">
    <w:abstractNumId w:val="4"/>
  </w:num>
  <w:num w:numId="29" w16cid:durableId="108922979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42"/>
    <w:rsid w:val="0001582B"/>
    <w:rsid w:val="0002276E"/>
    <w:rsid w:val="00022DA6"/>
    <w:rsid w:val="0005779D"/>
    <w:rsid w:val="00057F32"/>
    <w:rsid w:val="0006273F"/>
    <w:rsid w:val="0006392B"/>
    <w:rsid w:val="00064703"/>
    <w:rsid w:val="0007149E"/>
    <w:rsid w:val="00082E6D"/>
    <w:rsid w:val="000925EB"/>
    <w:rsid w:val="000A4F59"/>
    <w:rsid w:val="000A7F03"/>
    <w:rsid w:val="000B3CCE"/>
    <w:rsid w:val="000D7B71"/>
    <w:rsid w:val="000F0C38"/>
    <w:rsid w:val="000F1C5F"/>
    <w:rsid w:val="000F56B4"/>
    <w:rsid w:val="000F6F53"/>
    <w:rsid w:val="00111CB2"/>
    <w:rsid w:val="00137193"/>
    <w:rsid w:val="00141A4C"/>
    <w:rsid w:val="00142EB0"/>
    <w:rsid w:val="00172C0A"/>
    <w:rsid w:val="0017590B"/>
    <w:rsid w:val="0017717D"/>
    <w:rsid w:val="00184D78"/>
    <w:rsid w:val="001A1931"/>
    <w:rsid w:val="001A2296"/>
    <w:rsid w:val="001A6303"/>
    <w:rsid w:val="001B117E"/>
    <w:rsid w:val="001B29CF"/>
    <w:rsid w:val="001C17AE"/>
    <w:rsid w:val="001D40C8"/>
    <w:rsid w:val="00205F19"/>
    <w:rsid w:val="00213A6C"/>
    <w:rsid w:val="00213D72"/>
    <w:rsid w:val="00225A38"/>
    <w:rsid w:val="00232312"/>
    <w:rsid w:val="00245D94"/>
    <w:rsid w:val="002470AB"/>
    <w:rsid w:val="00252883"/>
    <w:rsid w:val="00252FF8"/>
    <w:rsid w:val="00265617"/>
    <w:rsid w:val="00265AF9"/>
    <w:rsid w:val="00270ACB"/>
    <w:rsid w:val="002764F4"/>
    <w:rsid w:val="0028220F"/>
    <w:rsid w:val="0029269F"/>
    <w:rsid w:val="00293F04"/>
    <w:rsid w:val="002B0926"/>
    <w:rsid w:val="002C0BD2"/>
    <w:rsid w:val="002C564B"/>
    <w:rsid w:val="002D77E3"/>
    <w:rsid w:val="002E4EC7"/>
    <w:rsid w:val="00325B29"/>
    <w:rsid w:val="0032772A"/>
    <w:rsid w:val="00352D8B"/>
    <w:rsid w:val="00356C14"/>
    <w:rsid w:val="00357B51"/>
    <w:rsid w:val="00360C19"/>
    <w:rsid w:val="00372331"/>
    <w:rsid w:val="00380491"/>
    <w:rsid w:val="003953F1"/>
    <w:rsid w:val="003B7FA6"/>
    <w:rsid w:val="003D1BF3"/>
    <w:rsid w:val="003D7A50"/>
    <w:rsid w:val="003F178D"/>
    <w:rsid w:val="003F4E90"/>
    <w:rsid w:val="004154CC"/>
    <w:rsid w:val="004203FF"/>
    <w:rsid w:val="00434048"/>
    <w:rsid w:val="00440DDC"/>
    <w:rsid w:val="0044436A"/>
    <w:rsid w:val="00445342"/>
    <w:rsid w:val="00460E93"/>
    <w:rsid w:val="00474C90"/>
    <w:rsid w:val="004927FE"/>
    <w:rsid w:val="004B2BFC"/>
    <w:rsid w:val="004D0EF3"/>
    <w:rsid w:val="004E1AEF"/>
    <w:rsid w:val="004F085D"/>
    <w:rsid w:val="005045C8"/>
    <w:rsid w:val="00524794"/>
    <w:rsid w:val="00526127"/>
    <w:rsid w:val="00533803"/>
    <w:rsid w:val="00544927"/>
    <w:rsid w:val="00545B7A"/>
    <w:rsid w:val="005568F6"/>
    <w:rsid w:val="00557E35"/>
    <w:rsid w:val="005621E1"/>
    <w:rsid w:val="00572704"/>
    <w:rsid w:val="00574038"/>
    <w:rsid w:val="005744E5"/>
    <w:rsid w:val="0057700C"/>
    <w:rsid w:val="00583E7F"/>
    <w:rsid w:val="00584EB1"/>
    <w:rsid w:val="00584EB7"/>
    <w:rsid w:val="00585484"/>
    <w:rsid w:val="00587519"/>
    <w:rsid w:val="005A0925"/>
    <w:rsid w:val="005A3DC0"/>
    <w:rsid w:val="005C0A89"/>
    <w:rsid w:val="005C4F47"/>
    <w:rsid w:val="005D6F0A"/>
    <w:rsid w:val="00615089"/>
    <w:rsid w:val="00617B26"/>
    <w:rsid w:val="006270A9"/>
    <w:rsid w:val="00630F33"/>
    <w:rsid w:val="00645D34"/>
    <w:rsid w:val="00653EA7"/>
    <w:rsid w:val="0065506B"/>
    <w:rsid w:val="0066464D"/>
    <w:rsid w:val="00673892"/>
    <w:rsid w:val="00675956"/>
    <w:rsid w:val="00676587"/>
    <w:rsid w:val="00681034"/>
    <w:rsid w:val="00682D34"/>
    <w:rsid w:val="0068469B"/>
    <w:rsid w:val="006A3364"/>
    <w:rsid w:val="006B226C"/>
    <w:rsid w:val="006B4235"/>
    <w:rsid w:val="006C32C4"/>
    <w:rsid w:val="006C7737"/>
    <w:rsid w:val="006C7907"/>
    <w:rsid w:val="006F1EE6"/>
    <w:rsid w:val="006F7A9E"/>
    <w:rsid w:val="00705944"/>
    <w:rsid w:val="00706247"/>
    <w:rsid w:val="00716774"/>
    <w:rsid w:val="00726C42"/>
    <w:rsid w:val="00741202"/>
    <w:rsid w:val="00743FC9"/>
    <w:rsid w:val="00750207"/>
    <w:rsid w:val="0075155B"/>
    <w:rsid w:val="00754505"/>
    <w:rsid w:val="00754C4D"/>
    <w:rsid w:val="007564F3"/>
    <w:rsid w:val="00767EA9"/>
    <w:rsid w:val="007727CF"/>
    <w:rsid w:val="007729A6"/>
    <w:rsid w:val="007753F6"/>
    <w:rsid w:val="007770B3"/>
    <w:rsid w:val="0078023B"/>
    <w:rsid w:val="00785F3C"/>
    <w:rsid w:val="007863B6"/>
    <w:rsid w:val="00787CAF"/>
    <w:rsid w:val="00792901"/>
    <w:rsid w:val="007B02BF"/>
    <w:rsid w:val="007E233A"/>
    <w:rsid w:val="007F0B08"/>
    <w:rsid w:val="00803205"/>
    <w:rsid w:val="00812342"/>
    <w:rsid w:val="00816216"/>
    <w:rsid w:val="00817303"/>
    <w:rsid w:val="00825BF8"/>
    <w:rsid w:val="00834D92"/>
    <w:rsid w:val="0084196E"/>
    <w:rsid w:val="00862023"/>
    <w:rsid w:val="0087293B"/>
    <w:rsid w:val="00875F10"/>
    <w:rsid w:val="0087734B"/>
    <w:rsid w:val="00880E23"/>
    <w:rsid w:val="00884331"/>
    <w:rsid w:val="00887557"/>
    <w:rsid w:val="008B7C29"/>
    <w:rsid w:val="008D5750"/>
    <w:rsid w:val="008D5D80"/>
    <w:rsid w:val="008E55FA"/>
    <w:rsid w:val="008F0BF7"/>
    <w:rsid w:val="008F3179"/>
    <w:rsid w:val="0091697D"/>
    <w:rsid w:val="00924516"/>
    <w:rsid w:val="00940608"/>
    <w:rsid w:val="009417A9"/>
    <w:rsid w:val="00952354"/>
    <w:rsid w:val="009713D9"/>
    <w:rsid w:val="0098394D"/>
    <w:rsid w:val="00985DCF"/>
    <w:rsid w:val="00986CA0"/>
    <w:rsid w:val="009B7B39"/>
    <w:rsid w:val="009B7D61"/>
    <w:rsid w:val="009C3387"/>
    <w:rsid w:val="009C4DED"/>
    <w:rsid w:val="009D095B"/>
    <w:rsid w:val="009D5933"/>
    <w:rsid w:val="009E2469"/>
    <w:rsid w:val="009E4D2E"/>
    <w:rsid w:val="009F2450"/>
    <w:rsid w:val="009F2555"/>
    <w:rsid w:val="00A001D2"/>
    <w:rsid w:val="00A2397B"/>
    <w:rsid w:val="00A27BF8"/>
    <w:rsid w:val="00A35217"/>
    <w:rsid w:val="00A428CA"/>
    <w:rsid w:val="00A80FC1"/>
    <w:rsid w:val="00A931C4"/>
    <w:rsid w:val="00AA1C4E"/>
    <w:rsid w:val="00AC3453"/>
    <w:rsid w:val="00AC7021"/>
    <w:rsid w:val="00AD06DC"/>
    <w:rsid w:val="00AD525F"/>
    <w:rsid w:val="00AF59FE"/>
    <w:rsid w:val="00B12051"/>
    <w:rsid w:val="00B141AC"/>
    <w:rsid w:val="00B21F8B"/>
    <w:rsid w:val="00B30177"/>
    <w:rsid w:val="00B32828"/>
    <w:rsid w:val="00B32FAC"/>
    <w:rsid w:val="00B40FAC"/>
    <w:rsid w:val="00B46905"/>
    <w:rsid w:val="00B773D9"/>
    <w:rsid w:val="00B9624E"/>
    <w:rsid w:val="00BB34BD"/>
    <w:rsid w:val="00BB5734"/>
    <w:rsid w:val="00BB7262"/>
    <w:rsid w:val="00BD0932"/>
    <w:rsid w:val="00BD5D6B"/>
    <w:rsid w:val="00BD768D"/>
    <w:rsid w:val="00BE0DFC"/>
    <w:rsid w:val="00C100B2"/>
    <w:rsid w:val="00C1196C"/>
    <w:rsid w:val="00C5101D"/>
    <w:rsid w:val="00C61F8E"/>
    <w:rsid w:val="00C75EEA"/>
    <w:rsid w:val="00C76742"/>
    <w:rsid w:val="00C87963"/>
    <w:rsid w:val="00C87AF8"/>
    <w:rsid w:val="00CD2946"/>
    <w:rsid w:val="00CE3053"/>
    <w:rsid w:val="00D12A53"/>
    <w:rsid w:val="00D1433A"/>
    <w:rsid w:val="00D26AC6"/>
    <w:rsid w:val="00D463BB"/>
    <w:rsid w:val="00D52990"/>
    <w:rsid w:val="00D66BAB"/>
    <w:rsid w:val="00D73564"/>
    <w:rsid w:val="00D7548E"/>
    <w:rsid w:val="00DA614C"/>
    <w:rsid w:val="00DB1AA0"/>
    <w:rsid w:val="00DB1E68"/>
    <w:rsid w:val="00DC36F0"/>
    <w:rsid w:val="00DD0111"/>
    <w:rsid w:val="00DF116A"/>
    <w:rsid w:val="00DF4621"/>
    <w:rsid w:val="00E06913"/>
    <w:rsid w:val="00E161AB"/>
    <w:rsid w:val="00E24CD9"/>
    <w:rsid w:val="00E255D4"/>
    <w:rsid w:val="00E27DFA"/>
    <w:rsid w:val="00E3032E"/>
    <w:rsid w:val="00E35D29"/>
    <w:rsid w:val="00E54217"/>
    <w:rsid w:val="00E608D3"/>
    <w:rsid w:val="00E63BB6"/>
    <w:rsid w:val="00E6633B"/>
    <w:rsid w:val="00E7547D"/>
    <w:rsid w:val="00E83E4B"/>
    <w:rsid w:val="00EA21E1"/>
    <w:rsid w:val="00EA57DC"/>
    <w:rsid w:val="00EA7A18"/>
    <w:rsid w:val="00EC337B"/>
    <w:rsid w:val="00EC3D9F"/>
    <w:rsid w:val="00ED2268"/>
    <w:rsid w:val="00EE2225"/>
    <w:rsid w:val="00EE42A8"/>
    <w:rsid w:val="00EF40DB"/>
    <w:rsid w:val="00F1373C"/>
    <w:rsid w:val="00F31B40"/>
    <w:rsid w:val="00F36348"/>
    <w:rsid w:val="00F52D1C"/>
    <w:rsid w:val="00F629CE"/>
    <w:rsid w:val="00F716AB"/>
    <w:rsid w:val="00F72941"/>
    <w:rsid w:val="00F75E15"/>
    <w:rsid w:val="00F86AA5"/>
    <w:rsid w:val="00FA1EEF"/>
    <w:rsid w:val="00FB3617"/>
    <w:rsid w:val="00FC3A6E"/>
    <w:rsid w:val="00FC6A47"/>
    <w:rsid w:val="00FC6CDF"/>
    <w:rsid w:val="00FD63C6"/>
    <w:rsid w:val="00FE3F4B"/>
    <w:rsid w:val="00FE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62A9F"/>
  <w15:chartTrackingRefBased/>
  <w15:docId w15:val="{8E42BDE8-55E0-44F8-8A80-98F22754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ja-JP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CA0"/>
  </w:style>
  <w:style w:type="paragraph" w:styleId="Heading1">
    <w:name w:val="heading 1"/>
    <w:basedOn w:val="Normal"/>
    <w:next w:val="Normal"/>
    <w:link w:val="Heading1Char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545B7A"/>
    <w:pP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TitleChar">
    <w:name w:val="Title Char"/>
    <w:basedOn w:val="DefaultParagraphFont"/>
    <w:link w:val="Title"/>
    <w:uiPriority w:val="1"/>
    <w:rsid w:val="00545B7A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PlaceholderText">
    <w:name w:val="Placeholder Text"/>
    <w:basedOn w:val="DefaultParagraphFont"/>
    <w:uiPriority w:val="99"/>
    <w:semiHidden/>
    <w:rsid w:val="00E83E4B"/>
    <w:rPr>
      <w:color w:val="393939" w:themeColor="text2" w:themeShade="BF"/>
    </w:rPr>
  </w:style>
  <w:style w:type="paragraph" w:styleId="ListBullet">
    <w:name w:val="List Bullet"/>
    <w:basedOn w:val="Normal"/>
    <w:uiPriority w:val="10"/>
    <w:unhideWhenUsed/>
    <w:qFormat/>
    <w:rsid w:val="0087734B"/>
    <w:pPr>
      <w:numPr>
        <w:numId w:val="1"/>
      </w:numPr>
      <w:spacing w:line="288" w:lineRule="auto"/>
      <w:contextualSpacing/>
    </w:pPr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6CA0"/>
  </w:style>
  <w:style w:type="paragraph" w:styleId="Footer">
    <w:name w:val="footer"/>
    <w:basedOn w:val="Normal"/>
    <w:link w:val="FooterChar"/>
    <w:uiPriority w:val="99"/>
    <w:semiHidden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86CA0"/>
    <w:rPr>
      <w:color w:val="2A7B88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contextualSpacing w:val="0"/>
      <w:outlineLvl w:val="9"/>
    </w:pPr>
  </w:style>
  <w:style w:type="character" w:styleId="IntenseEmphasis">
    <w:name w:val="Intense Emphasis"/>
    <w:basedOn w:val="DefaultParagraphFont"/>
    <w:uiPriority w:val="21"/>
    <w:semiHidden/>
    <w:unhideWhenUsed/>
    <w:qFormat/>
    <w:rPr>
      <w:i/>
      <w:iCs/>
      <w:color w:val="2A7B88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color w:val="2A7B88" w:themeColor="accent1" w:themeShade="BF"/>
    </w:rPr>
  </w:style>
  <w:style w:type="paragraph" w:styleId="ListNumber">
    <w:name w:val="List Number"/>
    <w:basedOn w:val="Normal"/>
    <w:uiPriority w:val="11"/>
    <w:semiHidden/>
    <w:rsid w:val="0087734B"/>
    <w:pPr>
      <w:numPr>
        <w:numId w:val="2"/>
      </w:numPr>
      <w:spacing w:line="288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Hyperlink">
    <w:name w:val="Hyperlink"/>
    <w:basedOn w:val="DefaultParagraphFont"/>
    <w:uiPriority w:val="99"/>
    <w:semiHidden/>
    <w:rsid w:val="00E83E4B"/>
    <w:rPr>
      <w:color w:val="2A7B88" w:themeColor="accent1" w:themeShade="BF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3E4B"/>
    <w:rPr>
      <w:szCs w:val="16"/>
    </w:rPr>
  </w:style>
  <w:style w:type="paragraph" w:styleId="BlockText">
    <w:name w:val="Block Text"/>
    <w:basedOn w:val="Normal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3E4B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220F"/>
    <w:rPr>
      <w:sz w:val="22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0F"/>
    <w:rPr>
      <w:rFonts w:ascii="Segoe UI" w:hAnsi="Segoe UI" w:cs="Segoe UI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20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20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0F"/>
    <w:rPr>
      <w:b/>
      <w:bCs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220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220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8220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8220F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220F"/>
    <w:rPr>
      <w:rFonts w:ascii="Consolas" w:hAnsi="Consolas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C4F47"/>
    <w:rPr>
      <w:color w:val="605E5C"/>
      <w:shd w:val="clear" w:color="auto" w:fill="E1DFDD"/>
    </w:rPr>
  </w:style>
  <w:style w:type="paragraph" w:customStyle="1" w:styleId="Contact">
    <w:name w:val="Contact"/>
    <w:basedOn w:val="Normal"/>
    <w:link w:val="ContactChar"/>
    <w:uiPriority w:val="99"/>
    <w:qFormat/>
    <w:rsid w:val="00545B7A"/>
    <w:pPr>
      <w:spacing w:before="120"/>
    </w:pPr>
    <w:rPr>
      <w:sz w:val="20"/>
    </w:rPr>
  </w:style>
  <w:style w:type="table" w:styleId="TableGrid">
    <w:name w:val="Table Grid"/>
    <w:basedOn w:val="TableNormal"/>
    <w:uiPriority w:val="39"/>
    <w:rsid w:val="00545B7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Char">
    <w:name w:val="Contact Char"/>
    <w:basedOn w:val="DefaultParagraphFont"/>
    <w:link w:val="Contact"/>
    <w:uiPriority w:val="99"/>
    <w:rsid w:val="00986CA0"/>
    <w:rPr>
      <w:sz w:val="20"/>
    </w:rPr>
  </w:style>
  <w:style w:type="paragraph" w:styleId="NormalWeb">
    <w:name w:val="Normal (Web)"/>
    <w:basedOn w:val="Normal"/>
    <w:uiPriority w:val="99"/>
    <w:unhideWhenUsed/>
    <w:rsid w:val="006B42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unhideWhenUsed/>
    <w:qFormat/>
    <w:rsid w:val="002C0BD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62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loracathy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or\AppData\Roaming\Microsoft\Templates\Industry%20manager%20resume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  <Background xmlns="71af3243-3dd4-4a8d-8c0d-dd76da1f02a5">false</Backgrou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9" ma:contentTypeDescription="Create a new document." ma:contentTypeScope="" ma:versionID="6a914531ae0f23be31da2eba1f3b42a9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ae00154c9e66547f022c4923f88826d6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286A1A-83A9-49D0-AE61-B506130901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829E4964-E492-4D5C-A41E-6548D1BBBC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BEE0D2-5DD4-4054-AE25-8744B1BDC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3343B0-2E37-4E4D-9C2F-1BB515B811A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Industry manager resume</Template>
  <TotalTime>218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galor</dc:creator>
  <cp:keywords/>
  <cp:lastModifiedBy>galoracathy@gmail.com</cp:lastModifiedBy>
  <cp:revision>103</cp:revision>
  <cp:lastPrinted>2026-01-23T21:02:00Z</cp:lastPrinted>
  <dcterms:created xsi:type="dcterms:W3CDTF">2026-02-11T14:50:00Z</dcterms:created>
  <dcterms:modified xsi:type="dcterms:W3CDTF">2026-05-21T16:18:00Z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