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8079" w14:textId="5778C01C" w:rsidR="00C067C5" w:rsidRDefault="077C20FC" w:rsidP="00625727">
      <w:pPr>
        <w:pStyle w:val="Title"/>
        <w:spacing w:line="240" w:lineRule="auto"/>
        <w:contextualSpacing/>
        <w:rPr>
          <w:rFonts w:ascii="Times New Roman" w:hAnsi="Times New Roman" w:cs="Times New Roman"/>
          <w:color w:val="000000" w:themeColor="text2"/>
        </w:rPr>
      </w:pPr>
      <w:r w:rsidRPr="00103A68">
        <w:rPr>
          <w:rFonts w:ascii="Times New Roman" w:hAnsi="Times New Roman" w:cs="Times New Roman"/>
          <w:color w:val="000000" w:themeColor="text2"/>
        </w:rPr>
        <w:t>Jashanpreet</w:t>
      </w:r>
      <w:r w:rsidR="00666C40" w:rsidRPr="00103A68">
        <w:rPr>
          <w:rFonts w:ascii="Times New Roman" w:hAnsi="Times New Roman" w:cs="Times New Roman"/>
          <w:color w:val="000000" w:themeColor="text2"/>
        </w:rPr>
        <w:t xml:space="preserve"> Kaur</w:t>
      </w:r>
    </w:p>
    <w:p w14:paraId="1CA2B4B0" w14:textId="77777777" w:rsidR="00625727" w:rsidRPr="00625727" w:rsidRDefault="00625727" w:rsidP="00625727"/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Contact Info table"/>
      </w:tblPr>
      <w:tblGrid>
        <w:gridCol w:w="9072"/>
      </w:tblGrid>
      <w:tr w:rsidR="007F42E2" w:rsidRPr="00103A68" w14:paraId="3092E754" w14:textId="77777777" w:rsidTr="29C42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42CF94F9" w14:textId="1DCE6AEA" w:rsidR="00260D3F" w:rsidRPr="00103A68" w:rsidRDefault="67CDBE05" w:rsidP="00625727">
            <w:pPr>
              <w:pStyle w:val="ContactInfo"/>
              <w:spacing w:after="0"/>
              <w:ind w:righ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Brampton</w:t>
            </w:r>
            <w:r w:rsidR="11750EB1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, ON</w:t>
            </w:r>
            <w:r w:rsidR="7A07F2FE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 | </w:t>
            </w:r>
            <w:r w:rsidR="00666C40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+1 (</w:t>
            </w:r>
            <w:r w:rsidR="58F2A63E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437</w:t>
            </w:r>
            <w:r w:rsidR="00666C40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 xml:space="preserve">) </w:t>
            </w:r>
            <w:r w:rsidR="3476D12D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955-3023</w:t>
            </w:r>
            <w:r w:rsidR="7A07F2FE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 | </w:t>
            </w:r>
            <w:r w:rsidR="2EE0DFB3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jashanmehrok654</w:t>
            </w:r>
            <w:r w:rsidR="00666C40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@gmail.com</w:t>
            </w:r>
          </w:p>
        </w:tc>
      </w:tr>
    </w:tbl>
    <w:p w14:paraId="0EC15750" w14:textId="29DF96D9" w:rsidR="00C067C5" w:rsidRPr="00103A68" w:rsidRDefault="00666C40" w:rsidP="00625727">
      <w:pPr>
        <w:pStyle w:val="Heading1"/>
        <w:tabs>
          <w:tab w:val="left" w:pos="3550"/>
        </w:tabs>
        <w:spacing w:before="360" w:line="240" w:lineRule="auto"/>
        <w:rPr>
          <w:rFonts w:ascii="Times New Roman" w:hAnsi="Times New Roman" w:cs="Times New Roman"/>
          <w:b/>
          <w:bCs/>
        </w:rPr>
      </w:pPr>
      <w:r w:rsidRPr="00103A68">
        <w:rPr>
          <w:rFonts w:ascii="Times New Roman" w:hAnsi="Times New Roman" w:cs="Times New Roman"/>
          <w:b/>
          <w:bCs/>
        </w:rPr>
        <w:t>Summary</w:t>
      </w:r>
      <w:r w:rsidR="00103A68" w:rsidRPr="00103A68">
        <w:rPr>
          <w:rFonts w:ascii="Times New Roman" w:hAnsi="Times New Roman" w:cs="Times New Roman"/>
          <w:b/>
          <w:bCs/>
        </w:rPr>
        <w:tab/>
      </w:r>
    </w:p>
    <w:tbl>
      <w:tblPr>
        <w:tblStyle w:val="ResumeTable"/>
        <w:tblW w:w="5860" w:type="pct"/>
        <w:tblInd w:w="-1656" w:type="dxa"/>
        <w:tblCellMar>
          <w:left w:w="1656" w:type="dxa"/>
        </w:tblCellMar>
        <w:tblLook w:val="0620" w:firstRow="1" w:lastRow="0" w:firstColumn="0" w:lastColumn="0" w:noHBand="1" w:noVBand="1"/>
        <w:tblDescription w:val="Objective table"/>
      </w:tblPr>
      <w:tblGrid>
        <w:gridCol w:w="10632"/>
      </w:tblGrid>
      <w:tr w:rsidR="007F42E2" w:rsidRPr="00103A68" w14:paraId="5922203A" w14:textId="77777777" w:rsidTr="003A2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44"/>
          <w:tblHeader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A3F4AB7" w14:textId="7C853F98" w:rsidR="008D2E2F" w:rsidRPr="00103A68" w:rsidRDefault="13DE6AB3" w:rsidP="00625727">
            <w:pPr>
              <w:spacing w:after="120"/>
              <w:ind w:right="144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eastAsia="Calibri" w:hAnsi="Times New Roman" w:cs="Times New Roman"/>
                <w:color w:val="000000" w:themeColor="text2"/>
                <w:sz w:val="24"/>
                <w:szCs w:val="24"/>
              </w:rPr>
              <w:t>Recent Accounting graduate with a strong foundation in financial reporting, budgeting, and accounting software such as QuickBooks and Excel. Known for being detail-oriented, analytical, and eager to learn, I’m seeking an entry-level accountant position where I can contribute to a dynamic finance team, support accurate financial operations, and grow within a company that values integrity and professional development.</w:t>
            </w:r>
          </w:p>
        </w:tc>
      </w:tr>
    </w:tbl>
    <w:sdt>
      <w:sdtPr>
        <w:rPr>
          <w:rFonts w:ascii="Times New Roman" w:hAnsi="Times New Roman" w:cs="Times New Roman"/>
          <w:color w:val="000000" w:themeColor="text1"/>
        </w:rPr>
        <w:alias w:val="Skills &amp; Abilities heading:"/>
        <w:tag w:val="Skills &amp; Abilities heading:"/>
        <w:id w:val="-1758198345"/>
        <w:placeholder>
          <w:docPart w:val="2D73534EC49541E89DACF5CC7D5E8FD7"/>
        </w:placeholder>
        <w:temporary/>
        <w:showingPlcHdr/>
        <w15:appearance w15:val="hidden"/>
      </w:sdtPr>
      <w:sdtEndPr>
        <w:rPr>
          <w:color w:val="000000" w:themeColor="text2"/>
        </w:rPr>
      </w:sdtEndPr>
      <w:sdtContent>
        <w:p w14:paraId="0D3B316E" w14:textId="77777777" w:rsidR="00126049" w:rsidRPr="00103A68" w:rsidRDefault="00126049" w:rsidP="00625727">
          <w:pPr>
            <w:pStyle w:val="Heading1"/>
            <w:spacing w:before="360" w:line="240" w:lineRule="auto"/>
            <w:contextualSpacing/>
            <w:rPr>
              <w:rFonts w:ascii="Times New Roman" w:hAnsi="Times New Roman" w:cs="Times New Roman"/>
              <w:color w:val="000000" w:themeColor="text1"/>
            </w:rPr>
          </w:pPr>
          <w:r w:rsidRPr="00103A68">
            <w:rPr>
              <w:rFonts w:ascii="Times New Roman" w:hAnsi="Times New Roman" w:cs="Times New Roman"/>
              <w:b/>
              <w:bCs/>
            </w:rPr>
            <w:t>Skills &amp; Abilities</w:t>
          </w:r>
        </w:p>
      </w:sdtContent>
    </w:sdt>
    <w:tbl>
      <w:tblPr>
        <w:tblStyle w:val="ResumeTable"/>
        <w:tblW w:w="9208" w:type="dxa"/>
        <w:tblLook w:val="0600" w:firstRow="0" w:lastRow="0" w:firstColumn="0" w:lastColumn="0" w:noHBand="1" w:noVBand="1"/>
        <w:tblDescription w:val="Skills and Abilities table"/>
      </w:tblPr>
      <w:tblGrid>
        <w:gridCol w:w="4830"/>
        <w:gridCol w:w="4378"/>
      </w:tblGrid>
      <w:tr w:rsidR="007F42E2" w:rsidRPr="00103A68" w14:paraId="72BC3F4D" w14:textId="3388A01D" w:rsidTr="69D61CCD">
        <w:tc>
          <w:tcPr>
            <w:tcW w:w="4830" w:type="dxa"/>
          </w:tcPr>
          <w:p w14:paraId="44AACAA9" w14:textId="2C01B04C" w:rsidR="006708E8" w:rsidRPr="00103A68" w:rsidRDefault="34CD5089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Efficient and Detail</w:t>
            </w:r>
            <w:r w:rsidR="556F47D8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-</w:t>
            </w: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 xml:space="preserve">Oriented                      </w:t>
            </w:r>
          </w:p>
          <w:p w14:paraId="1B3AA457" w14:textId="6195A369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Call Documentation</w:t>
            </w:r>
          </w:p>
          <w:p w14:paraId="501D2734" w14:textId="09807624" w:rsidR="006708E8" w:rsidRPr="00103A68" w:rsidRDefault="34CD5089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Calm and Professional Under Pressure</w:t>
            </w:r>
          </w:p>
          <w:p w14:paraId="612A028D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Multitasking and Prioritization</w:t>
            </w:r>
          </w:p>
          <w:p w14:paraId="72EB7465" w14:textId="77777777" w:rsidR="00346083" w:rsidRPr="00103A68" w:rsidRDefault="00346083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Customer Service</w:t>
            </w:r>
          </w:p>
          <w:p w14:paraId="32E41311" w14:textId="1D0D32DF" w:rsidR="00CB2B76" w:rsidRPr="00103A68" w:rsidRDefault="00CB2B76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mindset</w:t>
            </w:r>
          </w:p>
        </w:tc>
        <w:tc>
          <w:tcPr>
            <w:tcW w:w="4378" w:type="dxa"/>
          </w:tcPr>
          <w:p w14:paraId="427B008B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Building Customer Trust and Loyalty</w:t>
            </w:r>
          </w:p>
          <w:p w14:paraId="03D0B83B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Understanding Customer Needs</w:t>
            </w:r>
          </w:p>
          <w:p w14:paraId="793859D7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Customer Data Confidentiality</w:t>
            </w:r>
          </w:p>
          <w:p w14:paraId="01DB85F8" w14:textId="4424571A" w:rsidR="006708E8" w:rsidRPr="00103A68" w:rsidRDefault="69D61CCD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Excellent Attention to Detail</w:t>
            </w:r>
          </w:p>
          <w:p w14:paraId="5DAF2E1E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Entry</w:t>
            </w:r>
          </w:p>
          <w:p w14:paraId="32F0432A" w14:textId="77777777" w:rsidR="006708E8" w:rsidRPr="00103A68" w:rsidRDefault="006708E8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Microsoft Office Expertise</w:t>
            </w:r>
          </w:p>
          <w:p w14:paraId="1B7337B4" w14:textId="0DBC3721" w:rsidR="00CB2B76" w:rsidRPr="00103A68" w:rsidRDefault="068C1A33" w:rsidP="00625727">
            <w:pPr>
              <w:pStyle w:val="ListParagraph"/>
              <w:numPr>
                <w:ilvl w:val="0"/>
                <w:numId w:val="18"/>
              </w:numPr>
              <w:spacing w:after="0"/>
              <w:ind w:left="504" w:righ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Lifelong learner</w:t>
            </w:r>
          </w:p>
        </w:tc>
      </w:tr>
    </w:tbl>
    <w:p w14:paraId="1D74017A" w14:textId="429E4FAC" w:rsidR="0011733B" w:rsidRPr="00103A68" w:rsidRDefault="0011733B" w:rsidP="0011733B">
      <w:pPr>
        <w:pStyle w:val="Heading1"/>
        <w:spacing w:before="360" w:line="240" w:lineRule="auto"/>
        <w:rPr>
          <w:rFonts w:ascii="Times New Roman" w:hAnsi="Times New Roman" w:cs="Times New Roman"/>
          <w:b/>
          <w:bCs/>
        </w:rPr>
      </w:pPr>
      <w:r w:rsidRPr="00103A68">
        <w:rPr>
          <w:rFonts w:ascii="Times New Roman" w:hAnsi="Times New Roman" w:cs="Times New Roman"/>
          <w:b/>
          <w:bCs/>
        </w:rPr>
        <w:t xml:space="preserve">experience </w:t>
      </w:r>
    </w:p>
    <w:tbl>
      <w:tblPr>
        <w:tblStyle w:val="ResumeTable"/>
        <w:tblW w:w="5000" w:type="pct"/>
        <w:tblLook w:val="0620" w:firstRow="1" w:lastRow="0" w:firstColumn="0" w:lastColumn="0" w:noHBand="1" w:noVBand="1"/>
        <w:tblDescription w:val="Education table"/>
      </w:tblPr>
      <w:tblGrid>
        <w:gridCol w:w="1601"/>
        <w:gridCol w:w="7471"/>
      </w:tblGrid>
      <w:tr w:rsidR="0011733B" w:rsidRPr="00103A68" w14:paraId="4AE755D8" w14:textId="77777777" w:rsidTr="00EB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5089D4F" w14:textId="77777777" w:rsidR="009138F5" w:rsidRPr="005F5139" w:rsidRDefault="009138F5" w:rsidP="009138F5">
            <w:pPr>
              <w:spacing w:before="240" w:after="240" w:line="276" w:lineRule="auto"/>
              <w:jc w:val="both"/>
              <w:rPr>
                <w:b/>
                <w:bCs/>
              </w:rPr>
            </w:pPr>
            <w:r w:rsidRPr="005F5139">
              <w:rPr>
                <w:b/>
                <w:bCs/>
              </w:rPr>
              <w:t xml:space="preserve">Accounting </w:t>
            </w:r>
          </w:p>
          <w:p w14:paraId="0669774C" w14:textId="5401C301" w:rsidR="0011733B" w:rsidRPr="00103A68" w:rsidRDefault="0011733B" w:rsidP="00A24103">
            <w:pPr>
              <w:pStyle w:val="Date"/>
              <w:spacing w:after="0"/>
              <w:ind w:lef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610E944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Bookkeeping from client records</w:t>
            </w:r>
          </w:p>
          <w:p w14:paraId="01D1BAEF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Personal tax return preparation (basic knowledge)</w:t>
            </w:r>
          </w:p>
          <w:p w14:paraId="65FD2595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Sage 50 and QuickBooks (Desktop &amp; Online)</w:t>
            </w:r>
          </w:p>
          <w:p w14:paraId="3B97BF44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Excel (Formulas, PivotTables, Data Entry)</w:t>
            </w:r>
          </w:p>
          <w:p w14:paraId="47916107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Strong attention to detail and organization</w:t>
            </w:r>
          </w:p>
          <w:p w14:paraId="2F4434C4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Database input and file management</w:t>
            </w:r>
          </w:p>
          <w:p w14:paraId="66A91A45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Deadline-driven with excellent time management</w:t>
            </w:r>
          </w:p>
          <w:p w14:paraId="0061A575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Client-focused and adaptable communication</w:t>
            </w:r>
          </w:p>
          <w:p w14:paraId="3D152B8E" w14:textId="77777777" w:rsidR="009138F5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Team collaboration and professionalism</w:t>
            </w:r>
          </w:p>
          <w:p w14:paraId="443BF308" w14:textId="03096D0E" w:rsidR="0011733B" w:rsidRPr="009138F5" w:rsidRDefault="009138F5" w:rsidP="009138F5">
            <w:pPr>
              <w:numPr>
                <w:ilvl w:val="0"/>
                <w:numId w:val="38"/>
              </w:numPr>
              <w:spacing w:before="100" w:beforeAutospacing="1" w:afterAutospacing="1"/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</w:pPr>
            <w:r w:rsidRPr="009138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CA" w:eastAsia="en-CA"/>
              </w:rPr>
              <w:t>Commitment to confidentiality and integrity</w:t>
            </w:r>
          </w:p>
        </w:tc>
      </w:tr>
    </w:tbl>
    <w:p w14:paraId="65294BEC" w14:textId="2430A931" w:rsidR="29C42BB7" w:rsidRPr="00103A68" w:rsidRDefault="29C42BB7" w:rsidP="00625727">
      <w:pPr>
        <w:pStyle w:val="Date"/>
        <w:spacing w:after="0"/>
        <w:rPr>
          <w:rFonts w:ascii="Times New Roman" w:hAnsi="Times New Roman" w:cs="Times New Roman"/>
          <w:color w:val="000000" w:themeColor="text2"/>
          <w:sz w:val="24"/>
          <w:szCs w:val="24"/>
        </w:rPr>
      </w:pPr>
    </w:p>
    <w:p w14:paraId="3AD55BCB" w14:textId="24A3129D" w:rsidR="00843164" w:rsidRPr="00103A68" w:rsidRDefault="00346083" w:rsidP="00625727">
      <w:pPr>
        <w:pStyle w:val="Heading1"/>
        <w:spacing w:before="360" w:line="240" w:lineRule="auto"/>
        <w:rPr>
          <w:rFonts w:ascii="Times New Roman" w:hAnsi="Times New Roman" w:cs="Times New Roman"/>
          <w:b/>
          <w:bCs/>
        </w:rPr>
      </w:pPr>
      <w:r w:rsidRPr="00103A68">
        <w:rPr>
          <w:rFonts w:ascii="Times New Roman" w:hAnsi="Times New Roman" w:cs="Times New Roman"/>
          <w:b/>
          <w:bCs/>
        </w:rPr>
        <w:lastRenderedPageBreak/>
        <w:t>Work history</w:t>
      </w:r>
    </w:p>
    <w:tbl>
      <w:tblPr>
        <w:tblStyle w:val="ResumeTable"/>
        <w:tblW w:w="5000" w:type="pct"/>
        <w:tblLook w:val="0620" w:firstRow="1" w:lastRow="0" w:firstColumn="0" w:lastColumn="0" w:noHBand="1" w:noVBand="1"/>
        <w:tblDescription w:val="Experience table"/>
      </w:tblPr>
      <w:tblGrid>
        <w:gridCol w:w="1620"/>
        <w:gridCol w:w="7452"/>
      </w:tblGrid>
      <w:tr w:rsidR="007F42E2" w:rsidRPr="00103A68" w14:paraId="7D28AE1A" w14:textId="77777777" w:rsidTr="003A2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3"/>
          <w:tblHeader/>
        </w:trPr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49B3CA0" w14:textId="28A7E41E" w:rsidR="00843164" w:rsidRPr="00103A68" w:rsidRDefault="61A49F4E" w:rsidP="00625727">
            <w:pPr>
              <w:pStyle w:val="Date"/>
              <w:spacing w:after="0"/>
              <w:ind w:lef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Jan 202</w:t>
            </w:r>
            <w:r w:rsidR="16F6E4D1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4</w:t>
            </w: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 xml:space="preserve"> – </w:t>
            </w:r>
            <w:r w:rsidR="005F5139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oct</w:t>
            </w: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 xml:space="preserve"> 202</w:t>
            </w:r>
            <w:r w:rsidR="403BFA0F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4</w:t>
            </w:r>
          </w:p>
          <w:p w14:paraId="50A763A3" w14:textId="77777777" w:rsidR="00C9625D" w:rsidRPr="00103A68" w:rsidRDefault="00C9625D" w:rsidP="006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2627" w14:textId="77777777" w:rsidR="00C9625D" w:rsidRPr="00103A68" w:rsidRDefault="00C9625D" w:rsidP="006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31280" w14:textId="77777777" w:rsidR="00C9625D" w:rsidRPr="00103A68" w:rsidRDefault="00C9625D" w:rsidP="006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1E4B" w14:textId="77777777" w:rsidR="00C9625D" w:rsidRPr="00103A68" w:rsidRDefault="00C9625D" w:rsidP="006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F1140" w14:textId="77777777" w:rsidR="00C9625D" w:rsidRPr="00103A68" w:rsidRDefault="00C9625D" w:rsidP="006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56CEF" w14:textId="77777777" w:rsidR="00C9625D" w:rsidRPr="00103A68" w:rsidRDefault="00C9625D" w:rsidP="00625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D22ECC" w14:textId="77777777" w:rsidR="005F5139" w:rsidRPr="00103A68" w:rsidRDefault="005F5139" w:rsidP="00625727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854E3" w14:textId="77777777" w:rsidR="005F5139" w:rsidRPr="00103A68" w:rsidRDefault="005F5139" w:rsidP="00625727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0D14B" w14:textId="77777777" w:rsidR="005F5139" w:rsidRPr="00103A68" w:rsidRDefault="005F5139" w:rsidP="00625727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471A" w14:textId="78EC9413" w:rsidR="00C9625D" w:rsidRPr="00103A68" w:rsidRDefault="005F5139" w:rsidP="00625727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sz w:val="24"/>
                <w:szCs w:val="24"/>
              </w:rPr>
              <w:t>March- Aug 2025</w:t>
            </w:r>
            <w:r w:rsidR="00C9625D" w:rsidRPr="00103A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EC76770" w14:textId="4849C4C8" w:rsidR="00843164" w:rsidRPr="00103A68" w:rsidRDefault="0945349D" w:rsidP="00625727">
            <w:pPr>
              <w:spacing w:after="0"/>
              <w:ind w:lef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2"/>
                <w:sz w:val="24"/>
                <w:szCs w:val="24"/>
              </w:rPr>
              <w:t>Customer Service Representative</w:t>
            </w:r>
            <w:r w:rsidR="00843164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,</w:t>
            </w: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 xml:space="preserve"> </w:t>
            </w:r>
            <w:r w:rsidR="3AFBE371"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TNI</w:t>
            </w:r>
          </w:p>
          <w:p w14:paraId="587F8C4D" w14:textId="7266364C" w:rsidR="00F50727" w:rsidRPr="00103A68" w:rsidRDefault="69D61CCD" w:rsidP="0011733B">
            <w:pPr>
              <w:pStyle w:val="ListBullet"/>
              <w:numPr>
                <w:ilvl w:val="0"/>
                <w:numId w:val="37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Informed customers about billing procedures, processed payments, and provided payment option setup assistance.</w:t>
            </w:r>
          </w:p>
          <w:p w14:paraId="30363C37" w14:textId="07FB40CA" w:rsidR="00F50727" w:rsidRPr="00103A68" w:rsidRDefault="69D61CCD" w:rsidP="0011733B">
            <w:pPr>
              <w:pStyle w:val="ListBullet"/>
              <w:numPr>
                <w:ilvl w:val="0"/>
                <w:numId w:val="37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2"/>
                <w:sz w:val="24"/>
                <w:szCs w:val="24"/>
              </w:rPr>
              <w:t>Maintained knowledge of current promotions, exchange guidelines, payment policies, and security practices.</w:t>
            </w:r>
          </w:p>
          <w:p w14:paraId="2BB0E672" w14:textId="77777777" w:rsidR="00F50727" w:rsidRPr="00103A68" w:rsidRDefault="00F50727" w:rsidP="0011733B">
            <w:pPr>
              <w:pStyle w:val="ListBullet"/>
              <w:numPr>
                <w:ilvl w:val="0"/>
                <w:numId w:val="37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Demonstrated excellent communication skills in resolving product and consumer complaints.</w:t>
            </w:r>
          </w:p>
          <w:p w14:paraId="3ACDE86C" w14:textId="77777777" w:rsidR="00843164" w:rsidRPr="00103A68" w:rsidRDefault="00F50727" w:rsidP="0011733B">
            <w:pPr>
              <w:pStyle w:val="ListBullet"/>
              <w:numPr>
                <w:ilvl w:val="0"/>
                <w:numId w:val="37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Answered incoming calls and emails, providing frontline customer support or assistance with product and service transactions.</w:t>
            </w:r>
          </w:p>
          <w:p w14:paraId="087E1EC3" w14:textId="77777777" w:rsidR="005F5139" w:rsidRPr="00103A68" w:rsidRDefault="005F5139" w:rsidP="00625727">
            <w:pPr>
              <w:pStyle w:val="ListBullet"/>
              <w:numPr>
                <w:ilvl w:val="0"/>
                <w:numId w:val="0"/>
              </w:numPr>
              <w:spacing w:after="0"/>
              <w:ind w:left="101" w:right="144" w:hanging="10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F847B2" w14:textId="31666360" w:rsidR="005F5139" w:rsidRPr="005F5139" w:rsidRDefault="005F5139" w:rsidP="00625727">
            <w:pPr>
              <w:pStyle w:val="ListBullet"/>
              <w:numPr>
                <w:ilvl w:val="0"/>
                <w:numId w:val="0"/>
              </w:numPr>
              <w:spacing w:after="0"/>
              <w:ind w:left="101" w:right="14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CA"/>
              </w:rPr>
              <w:t>Cashier — Shoppers Drug Mart</w:t>
            </w:r>
          </w:p>
          <w:p w14:paraId="29E34FA2" w14:textId="77777777" w:rsidR="005F5139" w:rsidRPr="005F5139" w:rsidRDefault="005F5139" w:rsidP="00625727">
            <w:pPr>
              <w:pStyle w:val="ListBullet"/>
              <w:numPr>
                <w:ilvl w:val="0"/>
                <w:numId w:val="35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Processed cash, debit, and credit transactions accurately and efficiently.</w:t>
            </w:r>
          </w:p>
          <w:p w14:paraId="1072B6C6" w14:textId="77777777" w:rsidR="005F5139" w:rsidRPr="005F5139" w:rsidRDefault="005F5139" w:rsidP="00625727">
            <w:pPr>
              <w:pStyle w:val="ListBullet"/>
              <w:numPr>
                <w:ilvl w:val="0"/>
                <w:numId w:val="35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Assisted customers with purchases, returns, and product information.</w:t>
            </w:r>
          </w:p>
          <w:p w14:paraId="1BDA70E5" w14:textId="77777777" w:rsidR="005F5139" w:rsidRPr="005F5139" w:rsidRDefault="005F5139" w:rsidP="00625727">
            <w:pPr>
              <w:pStyle w:val="ListBullet"/>
              <w:numPr>
                <w:ilvl w:val="0"/>
                <w:numId w:val="35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Balanced cash drawer at the end of each shift with 100% accuracy.</w:t>
            </w:r>
          </w:p>
          <w:p w14:paraId="2629C60D" w14:textId="77777777" w:rsidR="005F5139" w:rsidRPr="005F5139" w:rsidRDefault="005F5139" w:rsidP="00625727">
            <w:pPr>
              <w:pStyle w:val="ListBullet"/>
              <w:numPr>
                <w:ilvl w:val="0"/>
                <w:numId w:val="35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Provided friendly and professional service, ensuring customer satisfaction.</w:t>
            </w:r>
          </w:p>
          <w:p w14:paraId="202E45BA" w14:textId="77777777" w:rsidR="005F5139" w:rsidRDefault="005F5139" w:rsidP="003A2518">
            <w:pPr>
              <w:pStyle w:val="ListBullet"/>
              <w:numPr>
                <w:ilvl w:val="0"/>
                <w:numId w:val="35"/>
              </w:numPr>
              <w:spacing w:after="0"/>
              <w:ind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5F51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Maintained confidentiality of customer information and loyalty accounts.</w:t>
            </w:r>
          </w:p>
          <w:p w14:paraId="42D84054" w14:textId="5184758E" w:rsidR="003A2518" w:rsidRPr="003A2518" w:rsidRDefault="003A2518" w:rsidP="003A2518">
            <w:pPr>
              <w:pStyle w:val="ListBullet"/>
              <w:numPr>
                <w:ilvl w:val="0"/>
                <w:numId w:val="0"/>
              </w:numPr>
              <w:spacing w:after="0"/>
              <w:ind w:left="720" w:right="14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</w:tr>
    </w:tbl>
    <w:p w14:paraId="47D4F861" w14:textId="6B0BE9A9" w:rsidR="00126049" w:rsidRPr="00103A68" w:rsidRDefault="00E0580F" w:rsidP="00625727">
      <w:pPr>
        <w:pStyle w:val="Heading1"/>
        <w:spacing w:before="3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education </w:t>
      </w:r>
    </w:p>
    <w:p w14:paraId="51557EB9" w14:textId="77777777" w:rsidR="00E0580F" w:rsidRPr="00E0580F" w:rsidRDefault="00E0580F" w:rsidP="00E0580F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60" w:type="pct"/>
        <w:tblLook w:val="0620" w:firstRow="1" w:lastRow="0" w:firstColumn="0" w:lastColumn="0" w:noHBand="1" w:noVBand="1"/>
        <w:tblDescription w:val="Education table"/>
      </w:tblPr>
      <w:tblGrid>
        <w:gridCol w:w="1638"/>
        <w:gridCol w:w="7543"/>
      </w:tblGrid>
      <w:tr w:rsidR="00E0580F" w:rsidRPr="00E0580F" w14:paraId="4A246714" w14:textId="77777777" w:rsidTr="003A2518">
        <w:trPr>
          <w:tblHeader/>
        </w:trPr>
        <w:tc>
          <w:tcPr>
            <w:tcW w:w="892" w:type="pct"/>
          </w:tcPr>
          <w:p w14:paraId="1FF4758C" w14:textId="3816AC0D" w:rsidR="00E0580F" w:rsidRPr="00E0580F" w:rsidRDefault="00E0580F" w:rsidP="00E0580F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 202</w:t>
            </w:r>
            <w:r w:rsidR="00C86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April 202</w:t>
            </w:r>
            <w:r w:rsidR="00C86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08" w:type="pct"/>
          </w:tcPr>
          <w:p w14:paraId="004E375B" w14:textId="77777777" w:rsidR="00E0580F" w:rsidRPr="00E0580F" w:rsidRDefault="00E0580F" w:rsidP="00E0580F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Business Management, St Lawrence College</w:t>
            </w:r>
          </w:p>
          <w:p w14:paraId="53AE5A13" w14:textId="77777777" w:rsidR="00E0580F" w:rsidRPr="00E0580F" w:rsidRDefault="00E0580F" w:rsidP="00E0580F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Major </w:t>
            </w:r>
          </w:p>
          <w:p w14:paraId="62C277B3" w14:textId="77777777" w:rsidR="00E0580F" w:rsidRPr="00E0580F" w:rsidRDefault="00E0580F" w:rsidP="00E0580F">
            <w:pPr>
              <w:numPr>
                <w:ilvl w:val="0"/>
                <w:numId w:val="31"/>
              </w:numPr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 Resource Management Principals</w:t>
            </w:r>
          </w:p>
          <w:p w14:paraId="5976EC5C" w14:textId="77777777" w:rsidR="00E0580F" w:rsidRPr="00E0580F" w:rsidRDefault="00E0580F" w:rsidP="00E0580F">
            <w:pPr>
              <w:numPr>
                <w:ilvl w:val="0"/>
                <w:numId w:val="31"/>
              </w:num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Cost and Management Accounting</w:t>
            </w:r>
          </w:p>
          <w:p w14:paraId="42567990" w14:textId="77777777" w:rsidR="00E0580F" w:rsidRPr="00E0580F" w:rsidRDefault="00E0580F" w:rsidP="00E0580F">
            <w:pPr>
              <w:numPr>
                <w:ilvl w:val="0"/>
                <w:numId w:val="31"/>
              </w:num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Finance</w:t>
            </w:r>
          </w:p>
          <w:p w14:paraId="0A82519F" w14:textId="77777777" w:rsidR="00E0580F" w:rsidRPr="00E0580F" w:rsidRDefault="00E0580F" w:rsidP="00E0580F">
            <w:pPr>
              <w:numPr>
                <w:ilvl w:val="0"/>
                <w:numId w:val="31"/>
              </w:num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Professional and Business Communications</w:t>
            </w:r>
          </w:p>
          <w:p w14:paraId="4481FF1A" w14:textId="77777777" w:rsidR="00E0580F" w:rsidRPr="00E0580F" w:rsidRDefault="00E0580F" w:rsidP="00E0580F">
            <w:pPr>
              <w:numPr>
                <w:ilvl w:val="0"/>
                <w:numId w:val="31"/>
              </w:num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Project Management</w:t>
            </w:r>
          </w:p>
        </w:tc>
      </w:tr>
    </w:tbl>
    <w:p w14:paraId="719353E9" w14:textId="77777777" w:rsidR="00E0580F" w:rsidRPr="00E0580F" w:rsidRDefault="00E0580F" w:rsidP="00E0580F">
      <w:pPr>
        <w:spacing w:after="0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4629E5" w14:textId="77777777" w:rsidR="00EF639F" w:rsidRPr="00103A68" w:rsidRDefault="00EF639F" w:rsidP="00625727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F639F" w:rsidRPr="00103A68">
      <w:footerReference w:type="default" r:id="rId10"/>
      <w:pgSz w:w="12240" w:h="15840"/>
      <w:pgMar w:top="1080" w:right="1584" w:bottom="108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3AF4" w14:textId="77777777" w:rsidR="002E7E42" w:rsidRDefault="002E7E42">
      <w:pPr>
        <w:spacing w:after="0"/>
      </w:pPr>
      <w:r>
        <w:separator/>
      </w:r>
    </w:p>
    <w:p w14:paraId="1E725F56" w14:textId="77777777" w:rsidR="002E7E42" w:rsidRDefault="002E7E42"/>
  </w:endnote>
  <w:endnote w:type="continuationSeparator" w:id="0">
    <w:p w14:paraId="796530FA" w14:textId="77777777" w:rsidR="002E7E42" w:rsidRDefault="002E7E42">
      <w:pPr>
        <w:spacing w:after="0"/>
      </w:pPr>
      <w:r>
        <w:continuationSeparator/>
      </w:r>
    </w:p>
    <w:p w14:paraId="3A14E321" w14:textId="77777777" w:rsidR="002E7E42" w:rsidRDefault="002E7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6154" w14:textId="77777777" w:rsidR="00C067C5" w:rsidRDefault="00F6077F">
    <w:pPr>
      <w:pStyle w:val="Footer"/>
    </w:pPr>
    <w:r>
      <w:t xml:space="preserve">Page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97C46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B700" w14:textId="77777777" w:rsidR="002E7E42" w:rsidRDefault="002E7E42">
      <w:pPr>
        <w:spacing w:after="0"/>
      </w:pPr>
      <w:r>
        <w:separator/>
      </w:r>
    </w:p>
    <w:p w14:paraId="47036207" w14:textId="77777777" w:rsidR="002E7E42" w:rsidRDefault="002E7E42"/>
  </w:footnote>
  <w:footnote w:type="continuationSeparator" w:id="0">
    <w:p w14:paraId="5CE9914F" w14:textId="77777777" w:rsidR="002E7E42" w:rsidRDefault="002E7E42">
      <w:pPr>
        <w:spacing w:after="0"/>
      </w:pPr>
      <w:r>
        <w:continuationSeparator/>
      </w:r>
    </w:p>
    <w:p w14:paraId="07786961" w14:textId="77777777" w:rsidR="002E7E42" w:rsidRDefault="002E7E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ListNumber5"/>
      <w:lvlText w:val="%1."/>
      <w:lvlJc w:val="left"/>
      <w:pPr>
        <w:tabs>
          <w:tab w:val="num" w:pos="1001"/>
        </w:tabs>
        <w:ind w:left="1001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5E4A1A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1F37C29"/>
    <w:multiLevelType w:val="hybridMultilevel"/>
    <w:tmpl w:val="E278D604"/>
    <w:lvl w:ilvl="0" w:tplc="AA30730E">
      <w:start w:val="1"/>
      <w:numFmt w:val="decimal"/>
      <w:lvlText w:val="%1."/>
      <w:lvlJc w:val="left"/>
      <w:pPr>
        <w:ind w:left="2448" w:hanging="360"/>
      </w:pPr>
      <w:rPr>
        <w:b/>
        <w:bCs/>
      </w:rPr>
    </w:lvl>
    <w:lvl w:ilvl="1" w:tplc="10090019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03103B37"/>
    <w:multiLevelType w:val="hybridMultilevel"/>
    <w:tmpl w:val="E872E144"/>
    <w:lvl w:ilvl="0" w:tplc="10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062C7838"/>
    <w:multiLevelType w:val="multilevel"/>
    <w:tmpl w:val="B9A0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8A5F8A"/>
    <w:multiLevelType w:val="hybridMultilevel"/>
    <w:tmpl w:val="EA1CD8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761BBE"/>
    <w:multiLevelType w:val="multilevel"/>
    <w:tmpl w:val="E40C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35972E6"/>
    <w:multiLevelType w:val="hybridMultilevel"/>
    <w:tmpl w:val="FDB478BA"/>
    <w:lvl w:ilvl="0" w:tplc="10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 w:tentative="1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16D404F3"/>
    <w:multiLevelType w:val="hybridMultilevel"/>
    <w:tmpl w:val="1D0EF934"/>
    <w:lvl w:ilvl="0" w:tplc="DFA2E412">
      <w:start w:val="1"/>
      <w:numFmt w:val="decimal"/>
      <w:lvlText w:val="%1."/>
      <w:lvlJc w:val="left"/>
      <w:pPr>
        <w:ind w:left="1584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1DFB6463"/>
    <w:multiLevelType w:val="hybridMultilevel"/>
    <w:tmpl w:val="49C80D84"/>
    <w:lvl w:ilvl="0" w:tplc="10090001">
      <w:start w:val="1"/>
      <w:numFmt w:val="bullet"/>
      <w:lvlText w:val=""/>
      <w:lvlJc w:val="left"/>
      <w:pPr>
        <w:tabs>
          <w:tab w:val="num" w:pos="101"/>
        </w:tabs>
        <w:ind w:left="101" w:hanging="10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538AF"/>
    <w:multiLevelType w:val="multilevel"/>
    <w:tmpl w:val="B9BA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826E7"/>
    <w:multiLevelType w:val="multilevel"/>
    <w:tmpl w:val="59F2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8365F8"/>
    <w:multiLevelType w:val="multilevel"/>
    <w:tmpl w:val="369A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2A5D74"/>
    <w:multiLevelType w:val="hybridMultilevel"/>
    <w:tmpl w:val="0BD09D24"/>
    <w:lvl w:ilvl="0" w:tplc="1009000F">
      <w:start w:val="1"/>
      <w:numFmt w:val="decimal"/>
      <w:lvlText w:val="%1."/>
      <w:lvlJc w:val="left"/>
      <w:pPr>
        <w:ind w:left="1584" w:hanging="360"/>
      </w:p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2" w15:restartNumberingAfterBreak="0">
    <w:nsid w:val="41E8233E"/>
    <w:multiLevelType w:val="multilevel"/>
    <w:tmpl w:val="97A8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A3267"/>
    <w:multiLevelType w:val="hybridMultilevel"/>
    <w:tmpl w:val="293C62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246755"/>
    <w:multiLevelType w:val="hybridMultilevel"/>
    <w:tmpl w:val="7CB259B6"/>
    <w:lvl w:ilvl="0" w:tplc="10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4F4E2D89"/>
    <w:multiLevelType w:val="hybridMultilevel"/>
    <w:tmpl w:val="A98CD0B0"/>
    <w:lvl w:ilvl="0" w:tplc="AA30730E">
      <w:start w:val="1"/>
      <w:numFmt w:val="decimal"/>
      <w:lvlText w:val="%1."/>
      <w:lvlJc w:val="left"/>
      <w:pPr>
        <w:ind w:left="1584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6" w15:restartNumberingAfterBreak="0">
    <w:nsid w:val="5A9918C1"/>
    <w:multiLevelType w:val="hybridMultilevel"/>
    <w:tmpl w:val="1DF48A0A"/>
    <w:lvl w:ilvl="0" w:tplc="262CA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E8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88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20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26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CA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EA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CC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6465A"/>
    <w:multiLevelType w:val="hybridMultilevel"/>
    <w:tmpl w:val="7E9478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C2002"/>
    <w:multiLevelType w:val="multilevel"/>
    <w:tmpl w:val="55BC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A34FC1"/>
    <w:multiLevelType w:val="hybridMultilevel"/>
    <w:tmpl w:val="DBD630BA"/>
    <w:lvl w:ilvl="0" w:tplc="6C72EB14">
      <w:start w:val="1"/>
      <w:numFmt w:val="bullet"/>
      <w:pStyle w:val="ListBullet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9C6D2"/>
    <w:multiLevelType w:val="hybridMultilevel"/>
    <w:tmpl w:val="B762D216"/>
    <w:lvl w:ilvl="0" w:tplc="3B56C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47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64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23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07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43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A5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EE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42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532DE"/>
    <w:multiLevelType w:val="hybridMultilevel"/>
    <w:tmpl w:val="56CC38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931506">
    <w:abstractNumId w:val="26"/>
  </w:num>
  <w:num w:numId="2" w16cid:durableId="1276326747">
    <w:abstractNumId w:val="30"/>
  </w:num>
  <w:num w:numId="3" w16cid:durableId="2034917013">
    <w:abstractNumId w:val="9"/>
  </w:num>
  <w:num w:numId="4" w16cid:durableId="573588190">
    <w:abstractNumId w:val="9"/>
    <w:lvlOverride w:ilvl="0">
      <w:startOverride w:val="1"/>
    </w:lvlOverride>
  </w:num>
  <w:num w:numId="5" w16cid:durableId="363016391">
    <w:abstractNumId w:val="9"/>
    <w:lvlOverride w:ilvl="0">
      <w:startOverride w:val="1"/>
    </w:lvlOverride>
  </w:num>
  <w:num w:numId="6" w16cid:durableId="1921401484">
    <w:abstractNumId w:val="9"/>
    <w:lvlOverride w:ilvl="0">
      <w:startOverride w:val="1"/>
    </w:lvlOverride>
  </w:num>
  <w:num w:numId="7" w16cid:durableId="922951598">
    <w:abstractNumId w:val="29"/>
  </w:num>
  <w:num w:numId="8" w16cid:durableId="14617984">
    <w:abstractNumId w:val="7"/>
  </w:num>
  <w:num w:numId="9" w16cid:durableId="1247423775">
    <w:abstractNumId w:val="6"/>
  </w:num>
  <w:num w:numId="10" w16cid:durableId="630090637">
    <w:abstractNumId w:val="5"/>
  </w:num>
  <w:num w:numId="11" w16cid:durableId="911962369">
    <w:abstractNumId w:val="4"/>
  </w:num>
  <w:num w:numId="12" w16cid:durableId="1003044837">
    <w:abstractNumId w:val="8"/>
  </w:num>
  <w:num w:numId="13" w16cid:durableId="529608478">
    <w:abstractNumId w:val="3"/>
  </w:num>
  <w:num w:numId="14" w16cid:durableId="2121139725">
    <w:abstractNumId w:val="2"/>
  </w:num>
  <w:num w:numId="15" w16cid:durableId="578095451">
    <w:abstractNumId w:val="1"/>
  </w:num>
  <w:num w:numId="16" w16cid:durableId="344552288">
    <w:abstractNumId w:val="0"/>
  </w:num>
  <w:num w:numId="17" w16cid:durableId="2013027737">
    <w:abstractNumId w:val="14"/>
  </w:num>
  <w:num w:numId="18" w16cid:durableId="1920092086">
    <w:abstractNumId w:val="23"/>
  </w:num>
  <w:num w:numId="19" w16cid:durableId="305084535">
    <w:abstractNumId w:val="28"/>
  </w:num>
  <w:num w:numId="20" w16cid:durableId="1902710701">
    <w:abstractNumId w:val="17"/>
  </w:num>
  <w:num w:numId="21" w16cid:durableId="2088262468">
    <w:abstractNumId w:val="13"/>
  </w:num>
  <w:num w:numId="22" w16cid:durableId="1998261424">
    <w:abstractNumId w:val="20"/>
  </w:num>
  <w:num w:numId="23" w16cid:durableId="1997298869">
    <w:abstractNumId w:val="29"/>
  </w:num>
  <w:num w:numId="24" w16cid:durableId="1377197099">
    <w:abstractNumId w:val="18"/>
  </w:num>
  <w:num w:numId="25" w16cid:durableId="707529275">
    <w:abstractNumId w:val="29"/>
  </w:num>
  <w:num w:numId="26" w16cid:durableId="786192828">
    <w:abstractNumId w:val="12"/>
  </w:num>
  <w:num w:numId="27" w16cid:durableId="1797335860">
    <w:abstractNumId w:val="29"/>
  </w:num>
  <w:num w:numId="28" w16cid:durableId="495388792">
    <w:abstractNumId w:val="11"/>
  </w:num>
  <w:num w:numId="29" w16cid:durableId="1433357915">
    <w:abstractNumId w:val="21"/>
  </w:num>
  <w:num w:numId="30" w16cid:durableId="1488477845">
    <w:abstractNumId w:val="24"/>
  </w:num>
  <w:num w:numId="31" w16cid:durableId="87582371">
    <w:abstractNumId w:val="25"/>
  </w:num>
  <w:num w:numId="32" w16cid:durableId="1971788794">
    <w:abstractNumId w:val="10"/>
  </w:num>
  <w:num w:numId="33" w16cid:durableId="490020401">
    <w:abstractNumId w:val="27"/>
  </w:num>
  <w:num w:numId="34" w16cid:durableId="672999076">
    <w:abstractNumId w:val="16"/>
  </w:num>
  <w:num w:numId="35" w16cid:durableId="910695732">
    <w:abstractNumId w:val="22"/>
  </w:num>
  <w:num w:numId="36" w16cid:durableId="43412210">
    <w:abstractNumId w:val="19"/>
  </w:num>
  <w:num w:numId="37" w16cid:durableId="1810897380">
    <w:abstractNumId w:val="31"/>
  </w:num>
  <w:num w:numId="38" w16cid:durableId="6546445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ttachedTemplate r:id="rId1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40"/>
    <w:rsid w:val="000533DB"/>
    <w:rsid w:val="00061AD1"/>
    <w:rsid w:val="00074D61"/>
    <w:rsid w:val="000C0CA7"/>
    <w:rsid w:val="000F2762"/>
    <w:rsid w:val="000F655C"/>
    <w:rsid w:val="00103A68"/>
    <w:rsid w:val="00114439"/>
    <w:rsid w:val="0011733B"/>
    <w:rsid w:val="00117970"/>
    <w:rsid w:val="00126049"/>
    <w:rsid w:val="0014523F"/>
    <w:rsid w:val="00160F59"/>
    <w:rsid w:val="00165683"/>
    <w:rsid w:val="001B6C95"/>
    <w:rsid w:val="002145E8"/>
    <w:rsid w:val="002206A1"/>
    <w:rsid w:val="0023590D"/>
    <w:rsid w:val="00254924"/>
    <w:rsid w:val="002563E8"/>
    <w:rsid w:val="00256569"/>
    <w:rsid w:val="00260D3F"/>
    <w:rsid w:val="00267B4E"/>
    <w:rsid w:val="002A3421"/>
    <w:rsid w:val="002E7E42"/>
    <w:rsid w:val="002F6B31"/>
    <w:rsid w:val="003141A5"/>
    <w:rsid w:val="003219AD"/>
    <w:rsid w:val="0033522B"/>
    <w:rsid w:val="00346083"/>
    <w:rsid w:val="003A2518"/>
    <w:rsid w:val="003B0B82"/>
    <w:rsid w:val="003D0C33"/>
    <w:rsid w:val="00403B22"/>
    <w:rsid w:val="00453711"/>
    <w:rsid w:val="004827F9"/>
    <w:rsid w:val="004E4738"/>
    <w:rsid w:val="004E5DBE"/>
    <w:rsid w:val="00526C73"/>
    <w:rsid w:val="005B5591"/>
    <w:rsid w:val="005B6C2F"/>
    <w:rsid w:val="005D14CF"/>
    <w:rsid w:val="005E3624"/>
    <w:rsid w:val="005E51E0"/>
    <w:rsid w:val="005F5139"/>
    <w:rsid w:val="00625727"/>
    <w:rsid w:val="00635D3D"/>
    <w:rsid w:val="006459DB"/>
    <w:rsid w:val="00650306"/>
    <w:rsid w:val="00666C40"/>
    <w:rsid w:val="006708E8"/>
    <w:rsid w:val="00680F78"/>
    <w:rsid w:val="006812E4"/>
    <w:rsid w:val="00693B17"/>
    <w:rsid w:val="006B0B88"/>
    <w:rsid w:val="006C6C95"/>
    <w:rsid w:val="00762CE4"/>
    <w:rsid w:val="00777F2C"/>
    <w:rsid w:val="00797C46"/>
    <w:rsid w:val="007B5324"/>
    <w:rsid w:val="007C4412"/>
    <w:rsid w:val="007F42E2"/>
    <w:rsid w:val="00843164"/>
    <w:rsid w:val="00854E7D"/>
    <w:rsid w:val="008551F7"/>
    <w:rsid w:val="008A1FB1"/>
    <w:rsid w:val="008A74DF"/>
    <w:rsid w:val="008B5DC0"/>
    <w:rsid w:val="008D2E2F"/>
    <w:rsid w:val="008D7A64"/>
    <w:rsid w:val="009138F5"/>
    <w:rsid w:val="00931654"/>
    <w:rsid w:val="00957D52"/>
    <w:rsid w:val="00965BC7"/>
    <w:rsid w:val="009C6A57"/>
    <w:rsid w:val="009D577B"/>
    <w:rsid w:val="009E2672"/>
    <w:rsid w:val="00A00CDF"/>
    <w:rsid w:val="00A21755"/>
    <w:rsid w:val="00A51F6E"/>
    <w:rsid w:val="00A627A5"/>
    <w:rsid w:val="00A64F2A"/>
    <w:rsid w:val="00A67EE9"/>
    <w:rsid w:val="00A82DCC"/>
    <w:rsid w:val="00AB11BA"/>
    <w:rsid w:val="00AF7093"/>
    <w:rsid w:val="00B0778A"/>
    <w:rsid w:val="00C02E26"/>
    <w:rsid w:val="00C067C5"/>
    <w:rsid w:val="00C15E7E"/>
    <w:rsid w:val="00C249A0"/>
    <w:rsid w:val="00C25261"/>
    <w:rsid w:val="00C31A4A"/>
    <w:rsid w:val="00C75A0E"/>
    <w:rsid w:val="00C86196"/>
    <w:rsid w:val="00C95646"/>
    <w:rsid w:val="00C9625D"/>
    <w:rsid w:val="00CB2B76"/>
    <w:rsid w:val="00CC05D9"/>
    <w:rsid w:val="00CD7582"/>
    <w:rsid w:val="00CE40D4"/>
    <w:rsid w:val="00D0020C"/>
    <w:rsid w:val="00D043DC"/>
    <w:rsid w:val="00D06E8C"/>
    <w:rsid w:val="00D47EE4"/>
    <w:rsid w:val="00D568D3"/>
    <w:rsid w:val="00D65641"/>
    <w:rsid w:val="00D81F4E"/>
    <w:rsid w:val="00D8570F"/>
    <w:rsid w:val="00DD3773"/>
    <w:rsid w:val="00DD4BAB"/>
    <w:rsid w:val="00E0580F"/>
    <w:rsid w:val="00E14B70"/>
    <w:rsid w:val="00E24F46"/>
    <w:rsid w:val="00E42361"/>
    <w:rsid w:val="00E53B0F"/>
    <w:rsid w:val="00E660C0"/>
    <w:rsid w:val="00E76367"/>
    <w:rsid w:val="00E777A1"/>
    <w:rsid w:val="00EB1088"/>
    <w:rsid w:val="00EF639F"/>
    <w:rsid w:val="00F25533"/>
    <w:rsid w:val="00F50727"/>
    <w:rsid w:val="00F6077F"/>
    <w:rsid w:val="00F63B5F"/>
    <w:rsid w:val="00F811E0"/>
    <w:rsid w:val="00F84ACF"/>
    <w:rsid w:val="013C22B3"/>
    <w:rsid w:val="02D4CC5C"/>
    <w:rsid w:val="068C1A33"/>
    <w:rsid w:val="06C21FF6"/>
    <w:rsid w:val="077C20FC"/>
    <w:rsid w:val="0945349D"/>
    <w:rsid w:val="095B5400"/>
    <w:rsid w:val="0BEE02BD"/>
    <w:rsid w:val="10D53E39"/>
    <w:rsid w:val="11750EB1"/>
    <w:rsid w:val="1223F030"/>
    <w:rsid w:val="1285F805"/>
    <w:rsid w:val="12AF21D9"/>
    <w:rsid w:val="1325FF3E"/>
    <w:rsid w:val="13DE6AB3"/>
    <w:rsid w:val="16F6E4D1"/>
    <w:rsid w:val="187EFAFF"/>
    <w:rsid w:val="1A3E76FF"/>
    <w:rsid w:val="1B6B5A44"/>
    <w:rsid w:val="20B906A8"/>
    <w:rsid w:val="233409EF"/>
    <w:rsid w:val="252D9B88"/>
    <w:rsid w:val="25D07293"/>
    <w:rsid w:val="29C42BB7"/>
    <w:rsid w:val="2DDA0B4E"/>
    <w:rsid w:val="2EE0DFB3"/>
    <w:rsid w:val="2EEC6210"/>
    <w:rsid w:val="2FC42553"/>
    <w:rsid w:val="30481562"/>
    <w:rsid w:val="3440327A"/>
    <w:rsid w:val="3476D12D"/>
    <w:rsid w:val="34CD5089"/>
    <w:rsid w:val="3AFBE371"/>
    <w:rsid w:val="3CD9D77E"/>
    <w:rsid w:val="403BFA0F"/>
    <w:rsid w:val="412F7AB8"/>
    <w:rsid w:val="432A2D01"/>
    <w:rsid w:val="45B3D6A9"/>
    <w:rsid w:val="45CC9B96"/>
    <w:rsid w:val="479B73A8"/>
    <w:rsid w:val="4820A915"/>
    <w:rsid w:val="49D34FCB"/>
    <w:rsid w:val="49F501FD"/>
    <w:rsid w:val="4B0351D7"/>
    <w:rsid w:val="4BD44D94"/>
    <w:rsid w:val="4CB77D97"/>
    <w:rsid w:val="4E742AAE"/>
    <w:rsid w:val="556F47D8"/>
    <w:rsid w:val="57C9974C"/>
    <w:rsid w:val="5839036D"/>
    <w:rsid w:val="58F2A63E"/>
    <w:rsid w:val="5A153623"/>
    <w:rsid w:val="5AE16FBE"/>
    <w:rsid w:val="5CB92FA9"/>
    <w:rsid w:val="61A49F4E"/>
    <w:rsid w:val="65928912"/>
    <w:rsid w:val="659B8E0C"/>
    <w:rsid w:val="6602B0D8"/>
    <w:rsid w:val="6679718D"/>
    <w:rsid w:val="66B13A10"/>
    <w:rsid w:val="66EE713F"/>
    <w:rsid w:val="67CDBE05"/>
    <w:rsid w:val="69D61CCD"/>
    <w:rsid w:val="69F6D134"/>
    <w:rsid w:val="6BEDDEE4"/>
    <w:rsid w:val="741FC5F4"/>
    <w:rsid w:val="7834C3A4"/>
    <w:rsid w:val="78F7D93C"/>
    <w:rsid w:val="7A07F2FE"/>
    <w:rsid w:val="7E9F12F3"/>
    <w:rsid w:val="7EE83F4D"/>
    <w:rsid w:val="7FA39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0A94"/>
  <w15:chartTrackingRefBased/>
  <w15:docId w15:val="{2BD96D25-753F-45B1-9726-55DADD0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7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33B"/>
  </w:style>
  <w:style w:type="paragraph" w:styleId="Heading1">
    <w:name w:val="heading 1"/>
    <w:basedOn w:val="Normal"/>
    <w:link w:val="Heading1Char"/>
    <w:uiPriority w:val="3"/>
    <w:qFormat/>
    <w:rsid w:val="00843164"/>
    <w:pPr>
      <w:keepNext/>
      <w:keepLines/>
      <w:pBdr>
        <w:bottom w:val="double" w:sz="2" w:space="1" w:color="595959" w:themeColor="text1" w:themeTint="A6"/>
      </w:pBdr>
      <w:spacing w:before="640" w:after="0" w:line="216" w:lineRule="auto"/>
      <w:ind w:right="0"/>
      <w:outlineLvl w:val="0"/>
    </w:pPr>
    <w:rPr>
      <w:rFonts w:asciiTheme="majorHAnsi" w:eastAsiaTheme="majorEastAsia" w:hAnsiTheme="majorHAnsi" w:cstheme="majorBidi"/>
      <w:caps/>
      <w:sz w:val="26"/>
      <w:szCs w:val="3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ListBullet">
    <w:name w:val="List Bullet"/>
    <w:basedOn w:val="Normal"/>
    <w:uiPriority w:val="8"/>
    <w:unhideWhenUsed/>
    <w:qFormat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8B5DC0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C0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Pr>
      <w:noProof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sumeTable">
    <w:name w:val="Resume Table"/>
    <w:basedOn w:val="TableNormal"/>
    <w:uiPriority w:val="99"/>
    <w:rsid w:val="00D568D3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e">
    <w:name w:val="Date"/>
    <w:basedOn w:val="Normal"/>
    <w:next w:val="Normal"/>
    <w:link w:val="DateChar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DateChar">
    <w:name w:val="Date Char"/>
    <w:basedOn w:val="DefaultParagraphFont"/>
    <w:link w:val="Date"/>
    <w:uiPriority w:val="6"/>
    <w:rsid w:val="008B5DC0"/>
    <w:rPr>
      <w:color w:val="auto"/>
    </w:rPr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  <w:style w:type="paragraph" w:customStyle="1" w:styleId="ContactInfo">
    <w:name w:val="Contact Info"/>
    <w:basedOn w:val="Normal"/>
    <w:uiPriority w:val="2"/>
    <w:qFormat/>
    <w:pPr>
      <w:spacing w:after="360"/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sid w:val="00843164"/>
    <w:rPr>
      <w:rFonts w:asciiTheme="majorHAnsi" w:eastAsiaTheme="majorEastAsia" w:hAnsiTheme="majorHAnsi" w:cstheme="majorBidi"/>
      <w:caps/>
      <w:sz w:val="26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D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05D9"/>
  </w:style>
  <w:style w:type="paragraph" w:styleId="BlockText">
    <w:name w:val="Block Text"/>
    <w:basedOn w:val="Normal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CC05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05D9"/>
  </w:style>
  <w:style w:type="paragraph" w:styleId="BodyText2">
    <w:name w:val="Body Text 2"/>
    <w:basedOn w:val="Normal"/>
    <w:link w:val="BodyText2Char"/>
    <w:uiPriority w:val="99"/>
    <w:semiHidden/>
    <w:unhideWhenUsed/>
    <w:rsid w:val="00CC05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05D9"/>
  </w:style>
  <w:style w:type="paragraph" w:styleId="BodyText3">
    <w:name w:val="Body Text 3"/>
    <w:basedOn w:val="Normal"/>
    <w:link w:val="BodyText3Char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05D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05D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05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05D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05D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05D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05D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C05D9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C05D9"/>
  </w:style>
  <w:style w:type="table" w:styleId="ColorfulGrid">
    <w:name w:val="Colorful Grid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5D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5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5D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5D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05D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05D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05D9"/>
  </w:style>
  <w:style w:type="character" w:styleId="EndnoteReference">
    <w:name w:val="end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05D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05D9"/>
    <w:rPr>
      <w:szCs w:val="20"/>
    </w:rPr>
  </w:style>
  <w:style w:type="table" w:styleId="GridTable1Light">
    <w:name w:val="Grid Table 1 Light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05D9"/>
  </w:style>
  <w:style w:type="paragraph" w:styleId="HTMLAddress">
    <w:name w:val="HTML Address"/>
    <w:basedOn w:val="Normal"/>
    <w:link w:val="HTMLAddressChar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05D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05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05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05D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05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C05D9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C0CA7"/>
    <w:rPr>
      <w:i/>
      <w:iCs/>
      <w:color w:val="6E6E6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C05D9"/>
  </w:style>
  <w:style w:type="paragraph" w:styleId="List">
    <w:name w:val="List"/>
    <w:basedOn w:val="Normal"/>
    <w:uiPriority w:val="99"/>
    <w:semiHidden/>
    <w:unhideWhenUsed/>
    <w:rsid w:val="00CC05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C05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C05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C05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C05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05D9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05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05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ListNumber">
    <w:name w:val="List Number"/>
    <w:basedOn w:val="Normal"/>
    <w:uiPriority w:val="8"/>
    <w:rsid w:val="00CC05D9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05D9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05D9"/>
    <w:pPr>
      <w:numPr>
        <w:numId w:val="16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C05D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05D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C05D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05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05D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05D9"/>
  </w:style>
  <w:style w:type="character" w:styleId="PageNumber">
    <w:name w:val="page number"/>
    <w:basedOn w:val="DefaultParagraphFont"/>
    <w:uiPriority w:val="99"/>
    <w:semiHidden/>
    <w:unhideWhenUsed/>
    <w:rsid w:val="00CC05D9"/>
  </w:style>
  <w:style w:type="table" w:styleId="PlainTable1">
    <w:name w:val="Plain Table 1"/>
    <w:basedOn w:val="TableNormal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05D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05D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C0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05D9"/>
  </w:style>
  <w:style w:type="paragraph" w:styleId="Signature">
    <w:name w:val="Signature"/>
    <w:basedOn w:val="Normal"/>
    <w:link w:val="SignatureChar"/>
    <w:uiPriority w:val="99"/>
    <w:semiHidden/>
    <w:unhideWhenUsed/>
    <w:rsid w:val="00CC05D9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C05D9"/>
  </w:style>
  <w:style w:type="character" w:styleId="Strong">
    <w:name w:val="Strong"/>
    <w:basedOn w:val="DefaultParagraphFont"/>
    <w:uiPriority w:val="22"/>
    <w:unhideWhenUsed/>
    <w:qFormat/>
    <w:rsid w:val="00CC05D9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05D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05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05D9"/>
  </w:style>
  <w:style w:type="paragraph" w:styleId="TOC2">
    <w:name w:val="toc 2"/>
    <w:basedOn w:val="Normal"/>
    <w:next w:val="Normal"/>
    <w:autoRedefine/>
    <w:uiPriority w:val="39"/>
    <w:semiHidden/>
    <w:unhideWhenUsed/>
    <w:rsid w:val="00CC05D9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05D9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05D9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05D9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05D9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05D9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05D9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05D9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  <w:style w:type="paragraph" w:customStyle="1" w:styleId="highlight-placeholder-parent">
    <w:name w:val="highlight-placeholder-parent"/>
    <w:basedOn w:val="Normal"/>
    <w:rsid w:val="00CE40D4"/>
    <w:pPr>
      <w:spacing w:before="100" w:beforeAutospacing="1" w:afterAutospacing="1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paragraph" w:customStyle="1" w:styleId="public-draftstyledefault-unorderedlistitem">
    <w:name w:val="public-draftstyledefault-unorderedlistitem"/>
    <w:basedOn w:val="Normal"/>
    <w:rsid w:val="00C9625D"/>
    <w:pPr>
      <w:spacing w:before="100" w:beforeAutospacing="1" w:afterAutospacing="1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73534EC49541E89DACF5CC7D5E8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613C0-C058-409C-988C-AC3B65547C5D}"/>
      </w:docPartPr>
      <w:docPartBody>
        <w:p w:rsidR="00293CED" w:rsidRDefault="005E3624">
          <w:pPr>
            <w:pStyle w:val="2D73534EC49541E89DACF5CC7D5E8FD7"/>
          </w:pPr>
          <w:r w:rsidRPr="00843164">
            <w:t>Skills &amp; Abilities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F1"/>
    <w:rsid w:val="002145E8"/>
    <w:rsid w:val="00293CED"/>
    <w:rsid w:val="00321CDA"/>
    <w:rsid w:val="004C7A99"/>
    <w:rsid w:val="00540C8F"/>
    <w:rsid w:val="005E3624"/>
    <w:rsid w:val="00680F78"/>
    <w:rsid w:val="0082297D"/>
    <w:rsid w:val="00957D52"/>
    <w:rsid w:val="009B76CC"/>
    <w:rsid w:val="00B85A4F"/>
    <w:rsid w:val="00C21968"/>
    <w:rsid w:val="00CE7AF1"/>
    <w:rsid w:val="00DD3773"/>
    <w:rsid w:val="00E14B70"/>
    <w:rsid w:val="00F3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73534EC49541E89DACF5CC7D5E8FD7">
    <w:name w:val="2D73534EC49541E89DACF5CC7D5E8FD7"/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49AB8320-892F-4E54-AE4B-E22BD0EB0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4f35948-e619-41b3-aa29-22878b09cfd2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www.w3.org/2000/xmlns/"/>
    <ds:schemaRef ds:uri="40262f94-9f35-4ac3-9a90-690165a166b7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Resume.dotx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jashanmehrok654@gmail.com</cp:lastModifiedBy>
  <cp:revision>2</cp:revision>
  <dcterms:created xsi:type="dcterms:W3CDTF">2025-10-24T15:44:00Z</dcterms:created>
  <dcterms:modified xsi:type="dcterms:W3CDTF">2025-10-24T15:44:00Z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