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648"/>
      </w:tblGrid>
      <w:tr w:rsidR="00692703" w:rsidRPr="00CF1A49" w14:paraId="064AF753" w14:textId="77777777" w:rsidTr="006D5214">
        <w:trPr>
          <w:trHeight w:hRule="exact" w:val="1773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1B75CFB1" w14:textId="06D03814" w:rsidR="00692703" w:rsidRPr="001E7A64" w:rsidRDefault="00430230" w:rsidP="00913946">
            <w:pPr>
              <w:pStyle w:val="Title"/>
              <w:rPr>
                <w:sz w:val="64"/>
                <w:szCs w:val="64"/>
              </w:rPr>
            </w:pPr>
            <w:r w:rsidRPr="001E7A64">
              <w:rPr>
                <w:sz w:val="64"/>
                <w:szCs w:val="64"/>
              </w:rPr>
              <w:t>claudia quartarone</w:t>
            </w:r>
          </w:p>
          <w:p w14:paraId="4891392B" w14:textId="4F7F93FF" w:rsidR="00692703" w:rsidRPr="006D5214" w:rsidRDefault="009A0508" w:rsidP="006D5214">
            <w:pPr>
              <w:pStyle w:val="ContactInfo"/>
              <w:rPr>
                <w:sz w:val="24"/>
                <w:szCs w:val="24"/>
              </w:rPr>
            </w:pPr>
            <w:r w:rsidRPr="006D5214">
              <w:rPr>
                <w:sz w:val="24"/>
                <w:szCs w:val="24"/>
              </w:rPr>
              <w:t>(</w:t>
            </w:r>
            <w:r w:rsidR="00430230" w:rsidRPr="006D5214">
              <w:rPr>
                <w:sz w:val="24"/>
                <w:szCs w:val="24"/>
              </w:rPr>
              <w:t>416</w:t>
            </w:r>
            <w:r w:rsidRPr="006D5214">
              <w:rPr>
                <w:sz w:val="24"/>
                <w:szCs w:val="24"/>
              </w:rPr>
              <w:t xml:space="preserve">) </w:t>
            </w:r>
            <w:r w:rsidR="00430230" w:rsidRPr="006D5214">
              <w:rPr>
                <w:sz w:val="24"/>
                <w:szCs w:val="24"/>
              </w:rPr>
              <w:t>416-315-1167</w:t>
            </w:r>
            <w:r w:rsidR="006D5214" w:rsidRPr="006D5214">
              <w:rPr>
                <w:sz w:val="24"/>
                <w:szCs w:val="24"/>
              </w:rPr>
              <w:t xml:space="preserve">            </w:t>
            </w:r>
            <w:r w:rsidR="00430230" w:rsidRPr="006D5214">
              <w:rPr>
                <w:sz w:val="24"/>
                <w:szCs w:val="24"/>
              </w:rPr>
              <w:t>claudiaq@rogers.com</w:t>
            </w:r>
          </w:p>
        </w:tc>
      </w:tr>
      <w:tr w:rsidR="009571D8" w:rsidRPr="00CF1A49" w14:paraId="3E8A90DD" w14:textId="77777777" w:rsidTr="00692703">
        <w:tc>
          <w:tcPr>
            <w:tcW w:w="9360" w:type="dxa"/>
            <w:tcMar>
              <w:top w:w="432" w:type="dxa"/>
            </w:tcMar>
          </w:tcPr>
          <w:p w14:paraId="04FED052" w14:textId="3AB88642" w:rsidR="001755A8" w:rsidRPr="00067C06" w:rsidRDefault="00430230" w:rsidP="00DE2503">
            <w:pPr>
              <w:rPr>
                <w:color w:val="auto"/>
              </w:rPr>
            </w:pPr>
            <w:r>
              <w:t xml:space="preserve">To obtain a position in a business environment that would utilize my finance/accounting skills, customers service and administration skills and provide further growth and development in these areas.  </w:t>
            </w:r>
            <w:r w:rsidR="009A0508" w:rsidRPr="009A0508">
              <w:t>Analytical, organized and detail-oriented</w:t>
            </w:r>
            <w:r w:rsidR="00067C06">
              <w:t xml:space="preserve">. </w:t>
            </w:r>
            <w:r>
              <w:t xml:space="preserve"> Work well under pressure</w:t>
            </w:r>
            <w:r w:rsidR="00067C06">
              <w:t>, able to identify with corporate goals</w:t>
            </w:r>
            <w:r>
              <w:t xml:space="preserve">. </w:t>
            </w:r>
            <w:r w:rsidR="00067C06">
              <w:t>Means</w:t>
            </w:r>
            <w:r>
              <w:t xml:space="preserve"> to accomplish numerous tasks/projects sim</w:t>
            </w:r>
            <w:r w:rsidR="00067C06">
              <w:t xml:space="preserve">ultaneously. </w:t>
            </w:r>
            <w:r w:rsidR="009A0508" w:rsidRPr="009A0508">
              <w:t xml:space="preserve"> Collaborative team</w:t>
            </w:r>
            <w:r w:rsidR="009A0508" w:rsidRPr="00430230">
              <w:rPr>
                <w:color w:val="auto"/>
              </w:rPr>
              <w:t xml:space="preserve"> </w:t>
            </w:r>
            <w:r w:rsidR="009A0508" w:rsidRPr="00DE2503">
              <w:rPr>
                <w:color w:val="auto"/>
              </w:rPr>
              <w:t>player</w:t>
            </w:r>
            <w:r w:rsidR="00067C06" w:rsidRPr="00DE2503">
              <w:rPr>
                <w:color w:val="auto"/>
              </w:rPr>
              <w:t xml:space="preserve"> and motivator, excellent communication and interpersonal skills.</w:t>
            </w:r>
            <w:r w:rsidR="00067C06">
              <w:rPr>
                <w:color w:val="auto"/>
              </w:rPr>
              <w:t xml:space="preserve"> </w:t>
            </w:r>
            <w:r w:rsidR="009A0508" w:rsidRPr="00430230">
              <w:rPr>
                <w:color w:val="auto"/>
              </w:rPr>
              <w:t xml:space="preserve"> </w:t>
            </w:r>
          </w:p>
        </w:tc>
      </w:tr>
    </w:tbl>
    <w:p w14:paraId="1E9FF84C" w14:textId="4D58C370" w:rsidR="002D0108" w:rsidRPr="00CF1A49" w:rsidRDefault="00000000" w:rsidP="002D0108">
      <w:pPr>
        <w:pStyle w:val="Heading1"/>
      </w:pPr>
      <w:sdt>
        <w:sdtPr>
          <w:alias w:val="Experience:"/>
          <w:tag w:val="Experience:"/>
          <w:id w:val="-1983300934"/>
          <w:placeholder>
            <w:docPart w:val="51F8108AC0014FA39624CD6780A0628F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4882" w:type="pct"/>
        <w:tblInd w:w="67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398"/>
      </w:tblGrid>
      <w:tr w:rsidR="002D0108" w:rsidRPr="00CF1A49" w14:paraId="32227F9F" w14:textId="77777777" w:rsidTr="006B3580">
        <w:trPr>
          <w:trHeight w:val="28"/>
        </w:trPr>
        <w:tc>
          <w:tcPr>
            <w:tcW w:w="9398" w:type="dxa"/>
          </w:tcPr>
          <w:p w14:paraId="7A0539B9" w14:textId="2D8BB0AF" w:rsidR="002D0108" w:rsidRPr="00DC1D51" w:rsidRDefault="006D5214" w:rsidP="00385B50">
            <w:pPr>
              <w:pStyle w:val="Heading3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February </w:t>
            </w:r>
            <w:r w:rsidR="002D0108" w:rsidRPr="00DC1D51">
              <w:rPr>
                <w:szCs w:val="22"/>
              </w:rPr>
              <w:t>20</w:t>
            </w:r>
            <w:r w:rsidR="002D0108">
              <w:rPr>
                <w:szCs w:val="22"/>
              </w:rPr>
              <w:t xml:space="preserve">20 </w:t>
            </w:r>
            <w:r w:rsidR="002D0108" w:rsidRPr="00DC1D51">
              <w:rPr>
                <w:szCs w:val="22"/>
              </w:rPr>
              <w:t xml:space="preserve">to </w:t>
            </w:r>
            <w:r>
              <w:rPr>
                <w:szCs w:val="22"/>
              </w:rPr>
              <w:t>JuLy 2023</w:t>
            </w:r>
          </w:p>
          <w:p w14:paraId="54C5F3FD" w14:textId="77777777" w:rsidR="002D0108" w:rsidRDefault="002D0108" w:rsidP="00385B50">
            <w:pPr>
              <w:pStyle w:val="Heading2"/>
              <w:contextualSpacing w:val="0"/>
              <w:rPr>
                <w:rStyle w:val="SubtleReference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Billing Coordinator </w:t>
            </w:r>
            <w:r w:rsidRPr="002D0108">
              <w:rPr>
                <w:b w:val="0"/>
                <w:bCs/>
                <w:color w:val="595959" w:themeColor="text1" w:themeTint="A6"/>
                <w:sz w:val="22"/>
                <w:szCs w:val="22"/>
              </w:rPr>
              <w:t>citi-core construction management</w:t>
            </w:r>
            <w:r>
              <w:rPr>
                <w:b w:val="0"/>
                <w:bCs/>
                <w:color w:val="595959" w:themeColor="text1" w:themeTint="A6"/>
                <w:sz w:val="22"/>
                <w:szCs w:val="22"/>
              </w:rPr>
              <w:t>,</w:t>
            </w:r>
            <w:r w:rsidRPr="002D0108">
              <w:rPr>
                <w:rStyle w:val="SubtleReference"/>
                <w:sz w:val="22"/>
                <w:szCs w:val="22"/>
              </w:rPr>
              <w:t xml:space="preserve"> </w:t>
            </w:r>
            <w:r>
              <w:rPr>
                <w:rStyle w:val="SubtleReference"/>
                <w:sz w:val="22"/>
                <w:szCs w:val="22"/>
              </w:rPr>
              <w:t>etobicoke</w:t>
            </w:r>
            <w:r w:rsidRPr="00DE2503">
              <w:rPr>
                <w:rStyle w:val="SubtleReference"/>
                <w:sz w:val="22"/>
                <w:szCs w:val="22"/>
              </w:rPr>
              <w:t>, Ontario</w:t>
            </w:r>
          </w:p>
          <w:p w14:paraId="278DB730" w14:textId="77777777" w:rsidR="004F5C1A" w:rsidRDefault="002D0108" w:rsidP="002D0108">
            <w:r>
              <w:t xml:space="preserve">Working on </w:t>
            </w:r>
            <w:r w:rsidR="002D0BAC">
              <w:t>several</w:t>
            </w:r>
            <w:r>
              <w:t xml:space="preserve"> builder high rise </w:t>
            </w:r>
            <w:r w:rsidR="002D0BAC">
              <w:t xml:space="preserve">condominium </w:t>
            </w:r>
            <w:r>
              <w:t xml:space="preserve">projects.  Verifying </w:t>
            </w:r>
            <w:r w:rsidR="002D0BAC">
              <w:t>accuracy of</w:t>
            </w:r>
            <w:r>
              <w:t xml:space="preserve"> invoices, pricing, </w:t>
            </w:r>
            <w:r w:rsidR="002D0BAC">
              <w:t xml:space="preserve">contract amounts, purchase orders, change orders, tracking schedules per invoice where needed, all </w:t>
            </w:r>
            <w:r>
              <w:t>relating to the construction of the building</w:t>
            </w:r>
            <w:r w:rsidR="006C49C9">
              <w:t xml:space="preserve"> directly and indirectly</w:t>
            </w:r>
            <w:r>
              <w:t xml:space="preserve">.  </w:t>
            </w:r>
            <w:r w:rsidR="002D0BAC">
              <w:t xml:space="preserve">Working closing with each project manager for percent completion of work performed by trades, gather management sign off signatures on final invoices.   A completed Invoice Package </w:t>
            </w:r>
            <w:r w:rsidR="00BF23BF">
              <w:t xml:space="preserve">along </w:t>
            </w:r>
            <w:r w:rsidR="002D0BAC">
              <w:t>with a</w:t>
            </w:r>
            <w:r w:rsidR="006B3580">
              <w:t>n</w:t>
            </w:r>
            <w:r w:rsidR="002D0BAC">
              <w:t xml:space="preserve"> </w:t>
            </w:r>
            <w:r w:rsidR="006B3580">
              <w:t>excel spreadsheet summary of each invoice itemize</w:t>
            </w:r>
            <w:r w:rsidR="002D0BAC">
              <w:t xml:space="preserve"> </w:t>
            </w:r>
            <w:r w:rsidR="006B3580">
              <w:t xml:space="preserve">to </w:t>
            </w:r>
            <w:r w:rsidR="00BF23BF">
              <w:t>the</w:t>
            </w:r>
            <w:r w:rsidR="006B3580">
              <w:t xml:space="preserve"> builder’s request and cost code</w:t>
            </w:r>
            <w:r w:rsidR="00BF23BF">
              <w:t>d</w:t>
            </w:r>
            <w:r w:rsidR="006B3580">
              <w:t xml:space="preserve"> is </w:t>
            </w:r>
            <w:r w:rsidR="002D0BAC">
              <w:t xml:space="preserve">submitted to each Builder once a month, based on the Canadian Construction Documents Committee Standards.  </w:t>
            </w:r>
            <w:r w:rsidR="006B3580">
              <w:t>A</w:t>
            </w:r>
            <w:r w:rsidR="001908E3">
              <w:t xml:space="preserve"> </w:t>
            </w:r>
            <w:r w:rsidR="006B3580">
              <w:t>monthly Budget is prepared to include all costs incurred</w:t>
            </w:r>
            <w:r w:rsidR="00BF23BF">
              <w:t xml:space="preserve"> and presented to the</w:t>
            </w:r>
            <w:r w:rsidR="006B3580">
              <w:t xml:space="preserve"> Director of Project Management </w:t>
            </w:r>
            <w:r w:rsidR="00BF23BF">
              <w:t>for final evaluation</w:t>
            </w:r>
            <w:r w:rsidR="004F5C1A">
              <w:t xml:space="preserve"> of targets.</w:t>
            </w:r>
          </w:p>
          <w:p w14:paraId="35845E4D" w14:textId="1E285418" w:rsidR="002D0108" w:rsidRPr="002D0BAC" w:rsidRDefault="001908E3" w:rsidP="002D0108">
            <w:r>
              <w:t xml:space="preserve">Various special projects when needed from the owner. </w:t>
            </w:r>
          </w:p>
        </w:tc>
      </w:tr>
      <w:tr w:rsidR="001D0BF1" w:rsidRPr="00CF1A49" w14:paraId="6101F051" w14:textId="77777777" w:rsidTr="006B3580">
        <w:trPr>
          <w:trHeight w:val="28"/>
        </w:trPr>
        <w:tc>
          <w:tcPr>
            <w:tcW w:w="9398" w:type="dxa"/>
          </w:tcPr>
          <w:p w14:paraId="2AA56A86" w14:textId="77777777" w:rsidR="006B3580" w:rsidRDefault="006B3580" w:rsidP="001D0BF1">
            <w:pPr>
              <w:pStyle w:val="Heading3"/>
              <w:contextualSpacing w:val="0"/>
              <w:rPr>
                <w:szCs w:val="22"/>
              </w:rPr>
            </w:pPr>
          </w:p>
          <w:p w14:paraId="21D88605" w14:textId="2EDE8BC9" w:rsidR="001D0BF1" w:rsidRPr="00DC1D51" w:rsidRDefault="009A0508" w:rsidP="001D0BF1">
            <w:pPr>
              <w:pStyle w:val="Heading3"/>
              <w:contextualSpacing w:val="0"/>
              <w:rPr>
                <w:szCs w:val="22"/>
              </w:rPr>
            </w:pPr>
            <w:r w:rsidRPr="00DC1D51">
              <w:rPr>
                <w:szCs w:val="22"/>
              </w:rPr>
              <w:t>20</w:t>
            </w:r>
            <w:r w:rsidR="00067C06" w:rsidRPr="00DC1D51">
              <w:rPr>
                <w:szCs w:val="22"/>
              </w:rPr>
              <w:t>09</w:t>
            </w:r>
            <w:r w:rsidRPr="00DC1D51">
              <w:rPr>
                <w:szCs w:val="22"/>
              </w:rPr>
              <w:t xml:space="preserve"> to </w:t>
            </w:r>
            <w:r w:rsidR="002D0108">
              <w:rPr>
                <w:szCs w:val="22"/>
              </w:rPr>
              <w:t>2020</w:t>
            </w:r>
          </w:p>
          <w:p w14:paraId="5DC81CB3" w14:textId="78DD003F" w:rsidR="009A0508" w:rsidRPr="0060774B" w:rsidRDefault="00067C06" w:rsidP="00DF4E34">
            <w:pPr>
              <w:pStyle w:val="Heading2"/>
              <w:contextualSpacing w:val="0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 xml:space="preserve">cashier/customer </w:t>
            </w:r>
            <w:r w:rsidRPr="00DE2503">
              <w:rPr>
                <w:sz w:val="24"/>
                <w:szCs w:val="24"/>
              </w:rPr>
              <w:t>service</w:t>
            </w:r>
            <w:r w:rsidR="00DE2503" w:rsidRPr="00DE2503">
              <w:rPr>
                <w:sz w:val="24"/>
                <w:szCs w:val="24"/>
              </w:rPr>
              <w:t xml:space="preserve"> </w:t>
            </w:r>
            <w:r w:rsidR="00235D31">
              <w:rPr>
                <w:sz w:val="24"/>
                <w:szCs w:val="24"/>
              </w:rPr>
              <w:t xml:space="preserve">rep </w:t>
            </w:r>
            <w:r w:rsidR="00DE2503" w:rsidRPr="00DE2503">
              <w:rPr>
                <w:sz w:val="24"/>
                <w:szCs w:val="24"/>
              </w:rPr>
              <w:t>(part-time)</w:t>
            </w:r>
            <w:r w:rsidR="001E7A64">
              <w:rPr>
                <w:sz w:val="24"/>
                <w:szCs w:val="24"/>
              </w:rPr>
              <w:t xml:space="preserve"> </w:t>
            </w:r>
            <w:r w:rsidR="001E7A64" w:rsidRPr="00DE2503">
              <w:rPr>
                <w:rStyle w:val="SubtleReference"/>
                <w:sz w:val="22"/>
                <w:szCs w:val="22"/>
              </w:rPr>
              <w:t>Vince’s No Frills, Maple, Ontario</w:t>
            </w:r>
          </w:p>
        </w:tc>
      </w:tr>
      <w:tr w:rsidR="00E21829" w:rsidRPr="00CF1A49" w14:paraId="5140903E" w14:textId="77777777" w:rsidTr="006B3580">
        <w:trPr>
          <w:trHeight w:val="28"/>
        </w:trPr>
        <w:tc>
          <w:tcPr>
            <w:tcW w:w="9398" w:type="dxa"/>
            <w:tcMar>
              <w:top w:w="216" w:type="dxa"/>
            </w:tcMar>
          </w:tcPr>
          <w:p w14:paraId="226D45D8" w14:textId="5165C43C" w:rsidR="00E21829" w:rsidRPr="00DC1D51" w:rsidRDefault="00E21829" w:rsidP="00E21829">
            <w:pPr>
              <w:pStyle w:val="Heading3"/>
              <w:contextualSpacing w:val="0"/>
              <w:rPr>
                <w:szCs w:val="22"/>
              </w:rPr>
            </w:pPr>
            <w:r w:rsidRPr="00DC1D51">
              <w:rPr>
                <w:szCs w:val="22"/>
              </w:rPr>
              <w:t>20</w:t>
            </w:r>
            <w:r w:rsidR="00DF4E34" w:rsidRPr="00DC1D51">
              <w:rPr>
                <w:szCs w:val="22"/>
              </w:rPr>
              <w:t>15</w:t>
            </w:r>
            <w:r w:rsidRPr="00DC1D51">
              <w:rPr>
                <w:szCs w:val="22"/>
              </w:rPr>
              <w:t xml:space="preserve"> – 201</w:t>
            </w:r>
            <w:r w:rsidR="00DF4E34" w:rsidRPr="00DC1D51">
              <w:rPr>
                <w:szCs w:val="22"/>
              </w:rPr>
              <w:t>8</w:t>
            </w:r>
          </w:p>
          <w:p w14:paraId="067F0071" w14:textId="70445031" w:rsidR="00E21829" w:rsidRPr="0060774B" w:rsidRDefault="00DF4E34" w:rsidP="00DF4E34">
            <w:pPr>
              <w:pStyle w:val="Heading2"/>
              <w:contextualSpacing w:val="0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>Secretary (part-time)</w:t>
            </w:r>
            <w:r w:rsidR="001E7A64" w:rsidRPr="00DE2503">
              <w:rPr>
                <w:rStyle w:val="SubtleReference"/>
                <w:sz w:val="22"/>
                <w:szCs w:val="22"/>
              </w:rPr>
              <w:t xml:space="preserve"> doctor’s office, woodbridge, ontario</w:t>
            </w:r>
          </w:p>
        </w:tc>
      </w:tr>
      <w:tr w:rsidR="00F61DF9" w:rsidRPr="00CF1A49" w14:paraId="4AD7CAD0" w14:textId="77777777" w:rsidTr="006B3580">
        <w:trPr>
          <w:trHeight w:val="42"/>
        </w:trPr>
        <w:tc>
          <w:tcPr>
            <w:tcW w:w="9398" w:type="dxa"/>
            <w:tcMar>
              <w:top w:w="216" w:type="dxa"/>
            </w:tcMar>
          </w:tcPr>
          <w:p w14:paraId="34EA8645" w14:textId="78E2706B" w:rsidR="009A0508" w:rsidRPr="00DC1D51" w:rsidRDefault="009A0508" w:rsidP="009A0508">
            <w:pPr>
              <w:pStyle w:val="Heading3"/>
              <w:contextualSpacing w:val="0"/>
              <w:rPr>
                <w:szCs w:val="22"/>
              </w:rPr>
            </w:pPr>
            <w:r w:rsidRPr="00DC1D51">
              <w:rPr>
                <w:szCs w:val="22"/>
              </w:rPr>
              <w:t>200</w:t>
            </w:r>
            <w:r w:rsidR="00DF4E34" w:rsidRPr="00DC1D51">
              <w:rPr>
                <w:szCs w:val="22"/>
              </w:rPr>
              <w:t>3</w:t>
            </w:r>
            <w:r w:rsidRPr="00DC1D51">
              <w:rPr>
                <w:szCs w:val="22"/>
              </w:rPr>
              <w:t xml:space="preserve"> – 20</w:t>
            </w:r>
            <w:r w:rsidR="00DF4E34" w:rsidRPr="00DC1D51">
              <w:rPr>
                <w:szCs w:val="22"/>
              </w:rPr>
              <w:t>08</w:t>
            </w:r>
          </w:p>
          <w:p w14:paraId="629009E0" w14:textId="1E17327B" w:rsidR="009A0508" w:rsidRPr="00235D31" w:rsidRDefault="00DF4E34" w:rsidP="00DE2503">
            <w:pPr>
              <w:pStyle w:val="Heading2"/>
              <w:contextualSpacing w:val="0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>admin</w:t>
            </w:r>
            <w:r w:rsidR="0060774B">
              <w:rPr>
                <w:sz w:val="24"/>
                <w:szCs w:val="24"/>
              </w:rPr>
              <w:t>.</w:t>
            </w:r>
            <w:r w:rsidRPr="00DC1D51">
              <w:rPr>
                <w:sz w:val="24"/>
                <w:szCs w:val="24"/>
              </w:rPr>
              <w:t xml:space="preserve"> ass</w:t>
            </w:r>
            <w:r w:rsidR="0060774B">
              <w:rPr>
                <w:sz w:val="24"/>
                <w:szCs w:val="24"/>
              </w:rPr>
              <w:t>t.</w:t>
            </w:r>
            <w:r w:rsidRPr="00DC1D51">
              <w:rPr>
                <w:sz w:val="24"/>
                <w:szCs w:val="24"/>
              </w:rPr>
              <w:t>/telemarketer (part-time)</w:t>
            </w:r>
            <w:r w:rsidR="001E7A64" w:rsidRPr="00DE2503">
              <w:rPr>
                <w:rStyle w:val="SubtleReference"/>
                <w:bCs/>
                <w:sz w:val="22"/>
                <w:szCs w:val="22"/>
              </w:rPr>
              <w:t xml:space="preserve"> allstate ins</w:t>
            </w:r>
            <w:r w:rsidR="0060774B">
              <w:rPr>
                <w:rStyle w:val="SubtleReference"/>
                <w:bCs/>
                <w:sz w:val="22"/>
                <w:szCs w:val="22"/>
              </w:rPr>
              <w:t>ur</w:t>
            </w:r>
            <w:r w:rsidR="001E7A64" w:rsidRPr="00DE2503">
              <w:rPr>
                <w:rStyle w:val="SubtleReference"/>
                <w:bCs/>
                <w:sz w:val="22"/>
                <w:szCs w:val="22"/>
              </w:rPr>
              <w:t xml:space="preserve"> co</w:t>
            </w:r>
            <w:r w:rsidR="0060774B">
              <w:rPr>
                <w:rStyle w:val="SubtleReference"/>
                <w:bCs/>
                <w:sz w:val="22"/>
                <w:szCs w:val="22"/>
              </w:rPr>
              <w:t>.</w:t>
            </w:r>
            <w:r w:rsidR="001E7A64" w:rsidRPr="00DE2503">
              <w:rPr>
                <w:rStyle w:val="SubtleReference"/>
                <w:bCs/>
                <w:sz w:val="22"/>
                <w:szCs w:val="22"/>
              </w:rPr>
              <w:t>, Aurora</w:t>
            </w:r>
            <w:r w:rsidR="0060774B">
              <w:rPr>
                <w:rStyle w:val="SubtleReference"/>
                <w:bCs/>
                <w:sz w:val="22"/>
                <w:szCs w:val="22"/>
              </w:rPr>
              <w:t xml:space="preserve">, </w:t>
            </w:r>
            <w:r w:rsidR="001E7A64" w:rsidRPr="00DE2503">
              <w:rPr>
                <w:rStyle w:val="SubtleReference"/>
                <w:bCs/>
                <w:sz w:val="22"/>
                <w:szCs w:val="22"/>
              </w:rPr>
              <w:t>ontario</w:t>
            </w:r>
          </w:p>
        </w:tc>
      </w:tr>
      <w:tr w:rsidR="00DF4E34" w:rsidRPr="00CF1A49" w14:paraId="31C869D0" w14:textId="77777777" w:rsidTr="006B3580">
        <w:trPr>
          <w:trHeight w:val="104"/>
        </w:trPr>
        <w:tc>
          <w:tcPr>
            <w:tcW w:w="9398" w:type="dxa"/>
            <w:tcBorders>
              <w:bottom w:val="nil"/>
            </w:tcBorders>
            <w:tcMar>
              <w:top w:w="216" w:type="dxa"/>
            </w:tcMar>
          </w:tcPr>
          <w:p w14:paraId="4648ADE2" w14:textId="552A7311" w:rsidR="00DF4E34" w:rsidRPr="00DC1D51" w:rsidRDefault="00DF4E34" w:rsidP="009A0508">
            <w:pPr>
              <w:pStyle w:val="Heading3"/>
              <w:rPr>
                <w:szCs w:val="22"/>
              </w:rPr>
            </w:pPr>
            <w:r w:rsidRPr="00DC1D51">
              <w:rPr>
                <w:szCs w:val="22"/>
              </w:rPr>
              <w:t>1996 – 2002</w:t>
            </w:r>
          </w:p>
          <w:p w14:paraId="2486573E" w14:textId="77777777" w:rsidR="00DF4E34" w:rsidRPr="00DC1D51" w:rsidRDefault="00DC1D51" w:rsidP="00DC1D51">
            <w:pPr>
              <w:pStyle w:val="Heading2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>corporate accountant</w:t>
            </w:r>
          </w:p>
          <w:p w14:paraId="31295316" w14:textId="77777777" w:rsidR="00DC1D51" w:rsidRPr="00DE2503" w:rsidRDefault="00DC1D51" w:rsidP="00DC1D51">
            <w:pPr>
              <w:pStyle w:val="Heading2"/>
              <w:rPr>
                <w:rStyle w:val="SubtleReference"/>
                <w:sz w:val="22"/>
                <w:szCs w:val="22"/>
              </w:rPr>
            </w:pPr>
            <w:r w:rsidRPr="00DE2503">
              <w:rPr>
                <w:rStyle w:val="SubtleReference"/>
                <w:sz w:val="22"/>
                <w:szCs w:val="22"/>
              </w:rPr>
              <w:t>markel insurance company of canada, toronto, ontario</w:t>
            </w:r>
          </w:p>
          <w:p w14:paraId="7FA681A4" w14:textId="7C87D5E5" w:rsidR="00DC1D51" w:rsidRPr="001E7A64" w:rsidRDefault="00094152" w:rsidP="001E7A64">
            <w:pPr>
              <w:rPr>
                <w:rStyle w:val="SubtleReference"/>
                <w:b w:val="0"/>
                <w:smallCaps w:val="0"/>
              </w:rPr>
            </w:pPr>
            <w:r w:rsidRPr="00667EB6">
              <w:t xml:space="preserve">Working in a mid-sized </w:t>
            </w:r>
            <w:r>
              <w:t xml:space="preserve">company exposed me to a </w:t>
            </w:r>
            <w:r w:rsidRPr="00667EB6">
              <w:t>full range of services</w:t>
            </w:r>
            <w:r w:rsidR="0060774B">
              <w:t>. In addition to the responsibilities of intermediate accountant below the</w:t>
            </w:r>
            <w:r w:rsidR="00235D31">
              <w:t>y</w:t>
            </w:r>
            <w:r w:rsidRPr="00667EB6">
              <w:t xml:space="preserve"> includ</w:t>
            </w:r>
            <w:r w:rsidR="0060774B">
              <w:t>e</w:t>
            </w:r>
            <w:r w:rsidRPr="00667EB6">
              <w:t xml:space="preserve"> income tax</w:t>
            </w:r>
            <w:r>
              <w:t>/premium tax</w:t>
            </w:r>
            <w:r w:rsidRPr="00667EB6">
              <w:t xml:space="preserve"> preparation</w:t>
            </w:r>
            <w:r w:rsidR="001E7A64">
              <w:t>, prepare P&amp;C 1 yearly insurance package,</w:t>
            </w:r>
            <w:r w:rsidRPr="00667EB6">
              <w:t xml:space="preserve"> audit support, preparation of financial statements, </w:t>
            </w:r>
            <w:r w:rsidR="008764AB">
              <w:t xml:space="preserve">prepare </w:t>
            </w:r>
            <w:r w:rsidR="0060774B">
              <w:t xml:space="preserve">yearly </w:t>
            </w:r>
            <w:r>
              <w:t xml:space="preserve">expense </w:t>
            </w:r>
            <w:r w:rsidRPr="00667EB6">
              <w:t>budgeting</w:t>
            </w:r>
            <w:r>
              <w:t xml:space="preserve"> per department totally 11M</w:t>
            </w:r>
            <w:r w:rsidRPr="00667EB6">
              <w:t xml:space="preserve">, </w:t>
            </w:r>
            <w:r>
              <w:t>accounts receivable,</w:t>
            </w:r>
            <w:r w:rsidR="001E7A64">
              <w:t xml:space="preserve"> </w:t>
            </w:r>
            <w:r w:rsidRPr="00667EB6">
              <w:t>general ledger accounting</w:t>
            </w:r>
            <w:r w:rsidR="0060774B">
              <w:t>.</w:t>
            </w:r>
          </w:p>
        </w:tc>
      </w:tr>
      <w:tr w:rsidR="007B4EA8" w:rsidRPr="00CF1A49" w14:paraId="676CBDA6" w14:textId="77777777" w:rsidTr="006B3580">
        <w:trPr>
          <w:trHeight w:val="6"/>
        </w:trPr>
        <w:tc>
          <w:tcPr>
            <w:tcW w:w="9398" w:type="dxa"/>
            <w:tcBorders>
              <w:left w:val="nil"/>
            </w:tcBorders>
            <w:tcMar>
              <w:top w:w="216" w:type="dxa"/>
            </w:tcMar>
          </w:tcPr>
          <w:p w14:paraId="7EF8F9EA" w14:textId="77777777" w:rsidR="007B4EA8" w:rsidRPr="00DC1D51" w:rsidRDefault="007B4EA8" w:rsidP="007B4EA8">
            <w:pPr>
              <w:pStyle w:val="Heading3"/>
              <w:rPr>
                <w:szCs w:val="22"/>
              </w:rPr>
            </w:pPr>
            <w:r w:rsidRPr="00DC1D51">
              <w:rPr>
                <w:szCs w:val="22"/>
              </w:rPr>
              <w:t>1989 – 1996</w:t>
            </w:r>
          </w:p>
          <w:p w14:paraId="30987B0C" w14:textId="77777777" w:rsidR="007B4EA8" w:rsidRPr="00DC1D51" w:rsidRDefault="007B4EA8" w:rsidP="007B4EA8">
            <w:pPr>
              <w:pStyle w:val="Heading2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>intermediate general accountant</w:t>
            </w:r>
          </w:p>
          <w:p w14:paraId="64B54AB5" w14:textId="77777777" w:rsidR="007B4EA8" w:rsidRDefault="007B4EA8" w:rsidP="007B4EA8">
            <w:pPr>
              <w:pStyle w:val="Heading2"/>
              <w:rPr>
                <w:rStyle w:val="SubtleReference"/>
                <w:sz w:val="22"/>
                <w:szCs w:val="22"/>
              </w:rPr>
            </w:pPr>
            <w:r w:rsidRPr="00DE2503">
              <w:rPr>
                <w:rStyle w:val="SubtleReference"/>
                <w:sz w:val="22"/>
                <w:szCs w:val="22"/>
              </w:rPr>
              <w:t>markel insurance company of canada, toronto, ontari</w:t>
            </w:r>
            <w:r>
              <w:rPr>
                <w:rStyle w:val="SubtleReference"/>
                <w:sz w:val="22"/>
                <w:szCs w:val="22"/>
              </w:rPr>
              <w:t>o</w:t>
            </w:r>
          </w:p>
          <w:p w14:paraId="19FFE94F" w14:textId="5307EE8C" w:rsidR="007B4EA8" w:rsidRDefault="007B4EA8" w:rsidP="007B4EA8">
            <w:r>
              <w:t>Investment reporting, Fixed Assets schedule</w:t>
            </w:r>
            <w:r w:rsidR="008764AB">
              <w:t xml:space="preserve"> (purchases/sales, depreciation, gain/losses)</w:t>
            </w:r>
            <w:r>
              <w:t xml:space="preserve">, Payroll costing, Bank reconciliations, analysis </w:t>
            </w:r>
            <w:r w:rsidR="00235D31">
              <w:t xml:space="preserve">of </w:t>
            </w:r>
            <w:r>
              <w:t>monthly expenses vs budget, oversee accounts payable</w:t>
            </w:r>
          </w:p>
          <w:p w14:paraId="09A6303A" w14:textId="77777777" w:rsidR="007B4EA8" w:rsidRDefault="007B4EA8" w:rsidP="007B4EA8">
            <w:pPr>
              <w:pStyle w:val="Heading2"/>
              <w:rPr>
                <w:rStyle w:val="SubtleReference"/>
              </w:rPr>
            </w:pPr>
          </w:p>
          <w:p w14:paraId="4794E135" w14:textId="77777777" w:rsidR="007B4EA8" w:rsidRPr="00DC1D51" w:rsidRDefault="007B4EA8" w:rsidP="007B4EA8">
            <w:pPr>
              <w:pStyle w:val="Heading3"/>
              <w:rPr>
                <w:szCs w:val="22"/>
              </w:rPr>
            </w:pPr>
            <w:r w:rsidRPr="00DC1D51">
              <w:rPr>
                <w:szCs w:val="22"/>
              </w:rPr>
              <w:t>1988 – 1989</w:t>
            </w:r>
          </w:p>
          <w:p w14:paraId="35909AAD" w14:textId="77777777" w:rsidR="007B4EA8" w:rsidRPr="00DC1D51" w:rsidRDefault="007B4EA8" w:rsidP="007B4EA8">
            <w:pPr>
              <w:pStyle w:val="Heading2"/>
              <w:rPr>
                <w:sz w:val="24"/>
                <w:szCs w:val="24"/>
              </w:rPr>
            </w:pPr>
            <w:r w:rsidRPr="00DC1D51">
              <w:rPr>
                <w:sz w:val="24"/>
                <w:szCs w:val="24"/>
              </w:rPr>
              <w:t>junior accountant – reporting department</w:t>
            </w:r>
          </w:p>
          <w:p w14:paraId="078AB252" w14:textId="77777777" w:rsidR="007B4EA8" w:rsidRDefault="007B4EA8" w:rsidP="007B4EA8">
            <w:pPr>
              <w:pStyle w:val="Heading2"/>
              <w:rPr>
                <w:rStyle w:val="SubtleReference"/>
                <w:sz w:val="22"/>
                <w:szCs w:val="22"/>
              </w:rPr>
            </w:pPr>
            <w:r w:rsidRPr="00DE2503">
              <w:rPr>
                <w:rStyle w:val="SubtleReference"/>
                <w:sz w:val="22"/>
                <w:szCs w:val="22"/>
              </w:rPr>
              <w:t>J. Walter Thompson, toronto, ontario</w:t>
            </w:r>
          </w:p>
          <w:p w14:paraId="6EE7B499" w14:textId="77777777" w:rsidR="007B4EA8" w:rsidRPr="007B1CF7" w:rsidRDefault="007B4EA8" w:rsidP="007B4EA8">
            <w:pPr>
              <w:rPr>
                <w:rStyle w:val="IntenseEmphasis"/>
              </w:rPr>
            </w:pPr>
            <w:r>
              <w:t>Bank Reconciliations, Fixed Assets and Variable schedules, various account analysis, oversee accounts payable/receivable</w:t>
            </w:r>
          </w:p>
          <w:p w14:paraId="4A08565B" w14:textId="77777777" w:rsidR="007B4EA8" w:rsidRDefault="007B4EA8" w:rsidP="007B4EA8">
            <w:pPr>
              <w:pStyle w:val="Heading2"/>
              <w:rPr>
                <w:rStyle w:val="SubtleReference"/>
              </w:rPr>
            </w:pPr>
          </w:p>
          <w:p w14:paraId="3CE5B5CE" w14:textId="77777777" w:rsidR="007B4EA8" w:rsidRDefault="007B4EA8" w:rsidP="007B4EA8">
            <w:pPr>
              <w:pStyle w:val="Heading3"/>
            </w:pPr>
            <w:r>
              <w:t>1987 – 1988</w:t>
            </w:r>
          </w:p>
          <w:p w14:paraId="537C6405" w14:textId="77777777" w:rsidR="007B4EA8" w:rsidRPr="00DE2503" w:rsidRDefault="007B4EA8" w:rsidP="007B4EA8">
            <w:pPr>
              <w:pStyle w:val="Heading2"/>
              <w:rPr>
                <w:sz w:val="24"/>
                <w:szCs w:val="24"/>
              </w:rPr>
            </w:pPr>
            <w:r w:rsidRPr="00DE2503">
              <w:rPr>
                <w:sz w:val="24"/>
                <w:szCs w:val="24"/>
              </w:rPr>
              <w:t>junior accountant – general payables</w:t>
            </w:r>
          </w:p>
          <w:p w14:paraId="6615F8E5" w14:textId="77777777" w:rsidR="007B4EA8" w:rsidRDefault="007B4EA8" w:rsidP="007B4EA8">
            <w:pPr>
              <w:pStyle w:val="Heading3"/>
              <w:rPr>
                <w:rStyle w:val="SubtleReference"/>
              </w:rPr>
            </w:pPr>
            <w:r>
              <w:rPr>
                <w:rStyle w:val="SubtleReference"/>
              </w:rPr>
              <w:t>j. walter thompson, toronto, ontario</w:t>
            </w:r>
          </w:p>
          <w:p w14:paraId="631B3961" w14:textId="0DAB0E7D" w:rsidR="007B4EA8" w:rsidRDefault="00235D31" w:rsidP="007B4EA8">
            <w:r>
              <w:t xml:space="preserve">Accounts </w:t>
            </w:r>
            <w:r w:rsidR="007B4EA8">
              <w:t>Payable</w:t>
            </w:r>
            <w:r>
              <w:t xml:space="preserve"> full cycle</w:t>
            </w:r>
            <w:r w:rsidR="007B4EA8">
              <w:t xml:space="preserve">, </w:t>
            </w:r>
            <w:r w:rsidR="00087E2E">
              <w:t>r</w:t>
            </w:r>
            <w:r w:rsidR="007B4EA8">
              <w:t>eplenish petty cash, reimburse executives expense accounts, car allowance, mileage</w:t>
            </w:r>
            <w:r w:rsidR="00087E2E">
              <w:t>, credit cards.</w:t>
            </w:r>
          </w:p>
          <w:p w14:paraId="6D3A0F60" w14:textId="77777777" w:rsidR="007B4EA8" w:rsidRDefault="007B4EA8" w:rsidP="007B4EA8">
            <w:pPr>
              <w:pStyle w:val="Heading3"/>
            </w:pPr>
          </w:p>
        </w:tc>
      </w:tr>
    </w:tbl>
    <w:p w14:paraId="75C3A88E" w14:textId="77777777" w:rsidR="007B4EA8" w:rsidRDefault="007B4EA8">
      <w:pPr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</w:pPr>
    </w:p>
    <w:sdt>
      <w:sdtPr>
        <w:alias w:val="Education:"/>
        <w:tag w:val="Education:"/>
        <w:id w:val="-1908763273"/>
        <w:placeholder>
          <w:docPart w:val="1F556BC5E5424E92A4F69E42CC2C5F96"/>
        </w:placeholder>
        <w:temporary/>
        <w:showingPlcHdr/>
        <w15:appearance w15:val="hidden"/>
      </w:sdtPr>
      <w:sdtContent>
        <w:p w14:paraId="3236DCA8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577"/>
      </w:tblGrid>
      <w:tr w:rsidR="001D0BF1" w:rsidRPr="00CF1A49" w14:paraId="01C5E482" w14:textId="77777777" w:rsidTr="00E52C55">
        <w:tc>
          <w:tcPr>
            <w:tcW w:w="9577" w:type="dxa"/>
          </w:tcPr>
          <w:p w14:paraId="7DBBF497" w14:textId="61786DB0" w:rsidR="001D0BF1" w:rsidRPr="00CF1A49" w:rsidRDefault="00E52C55" w:rsidP="001D0BF1">
            <w:pPr>
              <w:pStyle w:val="Heading3"/>
              <w:contextualSpacing w:val="0"/>
            </w:pPr>
            <w:r>
              <w:t xml:space="preserve">1988 </w:t>
            </w:r>
          </w:p>
          <w:p w14:paraId="2EA343B6" w14:textId="594B3529" w:rsidR="001D0BF1" w:rsidRPr="00E52C55" w:rsidRDefault="00E52C55" w:rsidP="001D0BF1">
            <w:pPr>
              <w:pStyle w:val="Heading2"/>
              <w:contextualSpacing w:val="0"/>
              <w:rPr>
                <w:sz w:val="24"/>
                <w:szCs w:val="24"/>
              </w:rPr>
            </w:pPr>
            <w:r w:rsidRPr="00E52C55">
              <w:rPr>
                <w:sz w:val="24"/>
                <w:szCs w:val="24"/>
              </w:rPr>
              <w:t xml:space="preserve">ryerson </w:t>
            </w:r>
          </w:p>
          <w:p w14:paraId="32486340" w14:textId="77777777" w:rsidR="009F4B58" w:rsidRDefault="00E52C55" w:rsidP="00E52C55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Night school continuing education towards CGA</w:t>
            </w:r>
          </w:p>
          <w:p w14:paraId="0BB6FC66" w14:textId="77777777" w:rsidR="00E52C55" w:rsidRDefault="00E52C55" w:rsidP="00E52C55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6ED9C1FB" w14:textId="6F3766DA" w:rsidR="00E52C55" w:rsidRPr="00CF1A49" w:rsidRDefault="00E52C55" w:rsidP="00E52C55">
            <w:pPr>
              <w:pStyle w:val="Heading3"/>
              <w:contextualSpacing w:val="0"/>
            </w:pPr>
            <w:r>
              <w:t>1987</w:t>
            </w:r>
          </w:p>
          <w:p w14:paraId="32F39C7E" w14:textId="7C877473" w:rsidR="00E52C55" w:rsidRPr="00E52C55" w:rsidRDefault="00E52C55" w:rsidP="00E52C55">
            <w:pPr>
              <w:pStyle w:val="Heading2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humber college</w:t>
            </w:r>
            <w:r w:rsidRPr="00E52C55">
              <w:rPr>
                <w:sz w:val="24"/>
                <w:szCs w:val="24"/>
              </w:rPr>
              <w:t xml:space="preserve"> </w:t>
            </w:r>
          </w:p>
          <w:p w14:paraId="1F971323" w14:textId="2BA964F2" w:rsidR="0035011E" w:rsidRPr="00CF1A49" w:rsidRDefault="00E52C55" w:rsidP="0035011E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Accountancy Diploma</w:t>
            </w:r>
            <w:r w:rsidR="00087E2E">
              <w:t xml:space="preserve"> </w:t>
            </w:r>
          </w:p>
        </w:tc>
      </w:tr>
    </w:tbl>
    <w:sdt>
      <w:sdtPr>
        <w:alias w:val="Skills:"/>
        <w:tag w:val="Skills:"/>
        <w:id w:val="-1392877668"/>
        <w:placeholder>
          <w:docPart w:val="4D1BDF89E16D46CE9C02046CBD6E5C5A"/>
        </w:placeholder>
        <w:temporary/>
        <w:showingPlcHdr/>
        <w15:appearance w15:val="hidden"/>
      </w:sdtPr>
      <w:sdtContent>
        <w:p w14:paraId="1FDC0AF2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824"/>
        <w:gridCol w:w="4824"/>
      </w:tblGrid>
      <w:tr w:rsidR="003A0632" w:rsidRPr="006E1507" w14:paraId="681184CE" w14:textId="77777777" w:rsidTr="00CF1A49">
        <w:tc>
          <w:tcPr>
            <w:tcW w:w="4675" w:type="dxa"/>
          </w:tcPr>
          <w:p w14:paraId="579CB6D6" w14:textId="76C19CE1" w:rsidR="001E3120" w:rsidRPr="006E1507" w:rsidRDefault="00422FBD" w:rsidP="006E1507">
            <w:pPr>
              <w:pStyle w:val="ListBullet"/>
              <w:contextualSpacing w:val="0"/>
            </w:pPr>
            <w:r>
              <w:t>Adaptability</w:t>
            </w:r>
          </w:p>
          <w:p w14:paraId="321F272E" w14:textId="4FD5D120" w:rsidR="001F4E6D" w:rsidRDefault="009F4B58" w:rsidP="006E1507">
            <w:pPr>
              <w:pStyle w:val="ListBullet"/>
              <w:contextualSpacing w:val="0"/>
            </w:pPr>
            <w:r>
              <w:t xml:space="preserve">Microsoft </w:t>
            </w:r>
            <w:r w:rsidR="0035011E">
              <w:t>Windows</w:t>
            </w:r>
            <w:r w:rsidR="00087E2E">
              <w:t xml:space="preserve"> 10</w:t>
            </w:r>
          </w:p>
          <w:p w14:paraId="076B7413" w14:textId="77777777" w:rsidR="009F4B58" w:rsidRDefault="009F4B58" w:rsidP="00422FBD">
            <w:pPr>
              <w:pStyle w:val="ListBullet"/>
              <w:contextualSpacing w:val="0"/>
            </w:pPr>
            <w:r>
              <w:t xml:space="preserve">Cashflow planning </w:t>
            </w:r>
          </w:p>
          <w:p w14:paraId="501676AC" w14:textId="49C7A472" w:rsidR="006B3580" w:rsidRPr="006E1507" w:rsidRDefault="006B3580" w:rsidP="00422FBD">
            <w:pPr>
              <w:pStyle w:val="ListBullet"/>
              <w:contextualSpacing w:val="0"/>
            </w:pPr>
            <w:r>
              <w:t>Time Management</w:t>
            </w:r>
          </w:p>
        </w:tc>
        <w:tc>
          <w:tcPr>
            <w:tcW w:w="4675" w:type="dxa"/>
            <w:tcMar>
              <w:left w:w="360" w:type="dxa"/>
            </w:tcMar>
          </w:tcPr>
          <w:p w14:paraId="08D3939B" w14:textId="11E4B576" w:rsidR="001E3120" w:rsidRPr="006E1507" w:rsidRDefault="00422FBD" w:rsidP="006E1507">
            <w:pPr>
              <w:pStyle w:val="ListBullet"/>
              <w:contextualSpacing w:val="0"/>
            </w:pPr>
            <w:r>
              <w:t>Team work</w:t>
            </w:r>
          </w:p>
          <w:p w14:paraId="37D26319" w14:textId="77777777" w:rsidR="001E3120" w:rsidRDefault="009F4B58" w:rsidP="006E1507">
            <w:pPr>
              <w:pStyle w:val="ListBullet"/>
              <w:contextualSpacing w:val="0"/>
            </w:pPr>
            <w:r>
              <w:t>Exceptional oral and written communication</w:t>
            </w:r>
          </w:p>
          <w:p w14:paraId="1D307BFE" w14:textId="1854B383" w:rsidR="009F4B58" w:rsidRPr="006E1507" w:rsidRDefault="009F4B58" w:rsidP="006E1507">
            <w:pPr>
              <w:pStyle w:val="ListBullet"/>
              <w:contextualSpacing w:val="0"/>
            </w:pPr>
            <w:r>
              <w:t xml:space="preserve">Fluent in </w:t>
            </w:r>
            <w:r w:rsidR="00422FBD">
              <w:t>Italian</w:t>
            </w:r>
          </w:p>
        </w:tc>
      </w:tr>
    </w:tbl>
    <w:p w14:paraId="0320C242" w14:textId="77777777" w:rsidR="009F4B58" w:rsidRPr="00CF1A49" w:rsidRDefault="00000000" w:rsidP="009F4B58">
      <w:pPr>
        <w:pStyle w:val="Heading1"/>
      </w:pPr>
      <w:sdt>
        <w:sdtPr>
          <w:alias w:val="Activities:"/>
          <w:tag w:val="Activities:"/>
          <w:id w:val="1223332893"/>
          <w:placeholder>
            <w:docPart w:val="B1C3119B331349D49C3E48652A6E328F"/>
          </w:placeholder>
          <w:temporary/>
          <w:showingPlcHdr/>
          <w15:appearance w15:val="hidden"/>
        </w:sdtPr>
        <w:sdtContent>
          <w:r w:rsidR="0062312F" w:rsidRPr="00CF1A49">
            <w:t>Activities</w:t>
          </w:r>
        </w:sdtContent>
      </w:sdt>
      <w:r w:rsidR="009F4B58">
        <w:t xml:space="preserve"> &amp; Interests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824"/>
        <w:gridCol w:w="4824"/>
      </w:tblGrid>
      <w:tr w:rsidR="009F4B58" w:rsidRPr="006E1507" w14:paraId="20EF6A9B" w14:textId="77777777" w:rsidTr="00DF4E34">
        <w:tc>
          <w:tcPr>
            <w:tcW w:w="4680" w:type="dxa"/>
          </w:tcPr>
          <w:p w14:paraId="1AC91547" w14:textId="0F2EA76B" w:rsidR="009F4B58" w:rsidRPr="006E1507" w:rsidRDefault="00235D31" w:rsidP="00DD5C49">
            <w:pPr>
              <w:pStyle w:val="ListBullet"/>
              <w:contextualSpacing w:val="0"/>
            </w:pPr>
            <w:r>
              <w:t>exercise</w:t>
            </w:r>
          </w:p>
          <w:p w14:paraId="2F41FA38" w14:textId="6E9A3871" w:rsidR="009F4B58" w:rsidRDefault="00235D31" w:rsidP="00DD5C49">
            <w:pPr>
              <w:pStyle w:val="ListBullet"/>
              <w:contextualSpacing w:val="0"/>
            </w:pPr>
            <w:r>
              <w:t>music</w:t>
            </w:r>
          </w:p>
          <w:p w14:paraId="2D74290F" w14:textId="46447D89" w:rsidR="00235D31" w:rsidRDefault="00235D31" w:rsidP="00DD5C49">
            <w:pPr>
              <w:pStyle w:val="ListBullet"/>
              <w:contextualSpacing w:val="0"/>
            </w:pPr>
            <w:r>
              <w:t xml:space="preserve">cooking </w:t>
            </w:r>
          </w:p>
          <w:p w14:paraId="4C90D83F" w14:textId="0029D695" w:rsidR="00B93693" w:rsidRDefault="00B93693" w:rsidP="00DD5C49">
            <w:pPr>
              <w:pStyle w:val="ListBullet"/>
              <w:contextualSpacing w:val="0"/>
            </w:pPr>
            <w:r>
              <w:t>ability to stay home to raise my children from 2002</w:t>
            </w:r>
          </w:p>
          <w:p w14:paraId="11291462" w14:textId="0607A6E4" w:rsidR="009F4B58" w:rsidRPr="006E1507" w:rsidRDefault="009F4B58" w:rsidP="00235D31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  <w:tc>
          <w:tcPr>
            <w:tcW w:w="4680" w:type="dxa"/>
            <w:tcMar>
              <w:left w:w="360" w:type="dxa"/>
            </w:tcMar>
          </w:tcPr>
          <w:p w14:paraId="6FFFA580" w14:textId="63AC6B86" w:rsidR="009F4B58" w:rsidRPr="006E1507" w:rsidRDefault="00087E2E" w:rsidP="00DD5C49">
            <w:pPr>
              <w:pStyle w:val="ListBullet"/>
              <w:contextualSpacing w:val="0"/>
            </w:pPr>
            <w:r>
              <w:t>f</w:t>
            </w:r>
            <w:r w:rsidR="00235D31">
              <w:t>amily</w:t>
            </w:r>
            <w:r>
              <w:t xml:space="preserve"> life</w:t>
            </w:r>
            <w:r w:rsidR="00235D31">
              <w:t xml:space="preserve"> </w:t>
            </w:r>
          </w:p>
          <w:p w14:paraId="3D7D1EA7" w14:textId="39E064F5" w:rsidR="009F4B58" w:rsidRDefault="00087E2E" w:rsidP="00DD5C49">
            <w:pPr>
              <w:pStyle w:val="ListBullet"/>
              <w:contextualSpacing w:val="0"/>
            </w:pPr>
            <w:r>
              <w:t>t</w:t>
            </w:r>
            <w:r w:rsidR="00235D31">
              <w:t>ravel</w:t>
            </w:r>
          </w:p>
          <w:p w14:paraId="70BA1A05" w14:textId="096FE8E4" w:rsidR="00235D31" w:rsidRPr="006E1507" w:rsidRDefault="00235D31" w:rsidP="00DD5C49">
            <w:pPr>
              <w:pStyle w:val="ListBullet"/>
              <w:contextualSpacing w:val="0"/>
            </w:pPr>
            <w:r>
              <w:t>gardening</w:t>
            </w:r>
          </w:p>
          <w:p w14:paraId="040DCFF4" w14:textId="6AD1E11E" w:rsidR="009F4B58" w:rsidRPr="006E1507" w:rsidRDefault="009F4B58" w:rsidP="00235D31">
            <w:pPr>
              <w:pStyle w:val="ListBullet"/>
              <w:numPr>
                <w:ilvl w:val="0"/>
                <w:numId w:val="0"/>
              </w:numPr>
              <w:contextualSpacing w:val="0"/>
            </w:pPr>
          </w:p>
        </w:tc>
      </w:tr>
    </w:tbl>
    <w:p w14:paraId="0F1ACCE3" w14:textId="77777777" w:rsidR="007B4EA8" w:rsidRDefault="007B4EA8" w:rsidP="00DF4E34"/>
    <w:p w14:paraId="46692EA6" w14:textId="77777777" w:rsidR="007B4EA8" w:rsidRDefault="007B4EA8" w:rsidP="00DF4E34"/>
    <w:p w14:paraId="539A855A" w14:textId="77777777" w:rsidR="007B4EA8" w:rsidRDefault="007B4EA8" w:rsidP="00DF4E34"/>
    <w:p w14:paraId="5319207D" w14:textId="77777777" w:rsidR="007B4EA8" w:rsidRDefault="007B4EA8" w:rsidP="00DF4E34"/>
    <w:p w14:paraId="51BFA1A5" w14:textId="77777777" w:rsidR="007B4EA8" w:rsidRDefault="007B4EA8" w:rsidP="00DF4E34"/>
    <w:p w14:paraId="549C52D4" w14:textId="77777777" w:rsidR="007B4EA8" w:rsidRDefault="007B4EA8" w:rsidP="00DF4E34"/>
    <w:p w14:paraId="1DB8FB45" w14:textId="77777777" w:rsidR="007B4EA8" w:rsidRDefault="007B4EA8" w:rsidP="00DF4E34"/>
    <w:p w14:paraId="0C4E86BD" w14:textId="77777777" w:rsidR="007B4EA8" w:rsidRDefault="007B4EA8" w:rsidP="00DF4E34"/>
    <w:p w14:paraId="2C89735B" w14:textId="77777777" w:rsidR="007B4EA8" w:rsidRDefault="007B4EA8" w:rsidP="00DF4E34"/>
    <w:p w14:paraId="1C0699E9" w14:textId="77777777" w:rsidR="007B4EA8" w:rsidRDefault="007B4EA8" w:rsidP="00DF4E34"/>
    <w:p w14:paraId="135F84A9" w14:textId="77777777" w:rsidR="007B4EA8" w:rsidRDefault="007B4EA8" w:rsidP="00DF4E34"/>
    <w:p w14:paraId="56A228A9" w14:textId="77777777" w:rsidR="007B4EA8" w:rsidRDefault="007B4EA8" w:rsidP="00DF4E34"/>
    <w:p w14:paraId="39D17592" w14:textId="77777777" w:rsidR="007B4EA8" w:rsidRDefault="007B4EA8" w:rsidP="00DF4E34"/>
    <w:p w14:paraId="7032CFF2" w14:textId="77777777" w:rsidR="007B4EA8" w:rsidRDefault="007B4EA8" w:rsidP="00DF4E34"/>
    <w:p w14:paraId="55202A2A" w14:textId="77777777" w:rsidR="007B4EA8" w:rsidRDefault="007B4EA8" w:rsidP="00DF4E34"/>
    <w:p w14:paraId="36C5793A" w14:textId="77777777" w:rsidR="007B4EA8" w:rsidRDefault="007B4EA8" w:rsidP="00DF4E34"/>
    <w:p w14:paraId="32E36D3A" w14:textId="77777777" w:rsidR="007B4EA8" w:rsidRDefault="007B4EA8" w:rsidP="00DF4E34"/>
    <w:p w14:paraId="543D8B2B" w14:textId="77777777" w:rsidR="007B4EA8" w:rsidRDefault="007B4EA8" w:rsidP="00DF4E34"/>
    <w:p w14:paraId="1878B3EE" w14:textId="77777777" w:rsidR="007B4EA8" w:rsidRDefault="007B4EA8" w:rsidP="00DF4E34"/>
    <w:p w14:paraId="089EC6D2" w14:textId="77777777" w:rsidR="007B4EA8" w:rsidRDefault="007B4EA8" w:rsidP="00DF4E34"/>
    <w:p w14:paraId="40ED94AD" w14:textId="77777777" w:rsidR="007B4EA8" w:rsidRDefault="007B4EA8" w:rsidP="00DF4E34"/>
    <w:p w14:paraId="04B68766" w14:textId="77777777" w:rsidR="007B4EA8" w:rsidRDefault="007B4EA8" w:rsidP="00DF4E34"/>
    <w:p w14:paraId="4C2161E2" w14:textId="77777777" w:rsidR="007B4EA8" w:rsidRDefault="007B4EA8" w:rsidP="00DF4E34"/>
    <w:p w14:paraId="376CED76" w14:textId="77777777" w:rsidR="007B4EA8" w:rsidRDefault="007B4EA8" w:rsidP="00DF4E34"/>
    <w:sectPr w:rsidR="007B4EA8" w:rsidSect="0060774B">
      <w:footerReference w:type="default" r:id="rId10"/>
      <w:headerReference w:type="first" r:id="rId11"/>
      <w:pgSz w:w="12240" w:h="15840" w:code="1"/>
      <w:pgMar w:top="720" w:right="1152" w:bottom="288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8F9F" w14:textId="77777777" w:rsidR="004D73A8" w:rsidRDefault="004D73A8" w:rsidP="0068194B">
      <w:r>
        <w:separator/>
      </w:r>
    </w:p>
    <w:p w14:paraId="43F79BA8" w14:textId="77777777" w:rsidR="004D73A8" w:rsidRDefault="004D73A8"/>
    <w:p w14:paraId="0D1B4E28" w14:textId="77777777" w:rsidR="004D73A8" w:rsidRDefault="004D73A8"/>
  </w:endnote>
  <w:endnote w:type="continuationSeparator" w:id="0">
    <w:p w14:paraId="5CBD0139" w14:textId="77777777" w:rsidR="004D73A8" w:rsidRDefault="004D73A8" w:rsidP="0068194B">
      <w:r>
        <w:continuationSeparator/>
      </w:r>
    </w:p>
    <w:p w14:paraId="59E4DC38" w14:textId="77777777" w:rsidR="004D73A8" w:rsidRDefault="004D73A8"/>
    <w:p w14:paraId="3BE13B7E" w14:textId="77777777" w:rsidR="004D73A8" w:rsidRDefault="004D7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74A65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2CB3" w14:textId="77777777" w:rsidR="004D73A8" w:rsidRDefault="004D73A8" w:rsidP="0068194B">
      <w:r>
        <w:separator/>
      </w:r>
    </w:p>
    <w:p w14:paraId="23399A7B" w14:textId="77777777" w:rsidR="004D73A8" w:rsidRDefault="004D73A8"/>
    <w:p w14:paraId="73E83726" w14:textId="77777777" w:rsidR="004D73A8" w:rsidRDefault="004D73A8"/>
  </w:footnote>
  <w:footnote w:type="continuationSeparator" w:id="0">
    <w:p w14:paraId="2FF8D115" w14:textId="77777777" w:rsidR="004D73A8" w:rsidRDefault="004D73A8" w:rsidP="0068194B">
      <w:r>
        <w:continuationSeparator/>
      </w:r>
    </w:p>
    <w:p w14:paraId="7779D6F6" w14:textId="77777777" w:rsidR="004D73A8" w:rsidRDefault="004D73A8"/>
    <w:p w14:paraId="18388E63" w14:textId="77777777" w:rsidR="004D73A8" w:rsidRDefault="004D73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9CE7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96AA85" wp14:editId="0A1873D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80A5382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8CE2DAE"/>
    <w:multiLevelType w:val="hybridMultilevel"/>
    <w:tmpl w:val="4A08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4E571F5E"/>
    <w:multiLevelType w:val="hybridMultilevel"/>
    <w:tmpl w:val="1D96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25141"/>
    <w:multiLevelType w:val="hybridMultilevel"/>
    <w:tmpl w:val="5F5C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6162">
    <w:abstractNumId w:val="9"/>
  </w:num>
  <w:num w:numId="2" w16cid:durableId="983241844">
    <w:abstractNumId w:val="8"/>
  </w:num>
  <w:num w:numId="3" w16cid:durableId="734812611">
    <w:abstractNumId w:val="7"/>
  </w:num>
  <w:num w:numId="4" w16cid:durableId="1464422180">
    <w:abstractNumId w:val="6"/>
  </w:num>
  <w:num w:numId="5" w16cid:durableId="1698122812">
    <w:abstractNumId w:val="10"/>
  </w:num>
  <w:num w:numId="6" w16cid:durableId="1933664172">
    <w:abstractNumId w:val="3"/>
  </w:num>
  <w:num w:numId="7" w16cid:durableId="454956220">
    <w:abstractNumId w:val="12"/>
  </w:num>
  <w:num w:numId="8" w16cid:durableId="1153133701">
    <w:abstractNumId w:val="2"/>
  </w:num>
  <w:num w:numId="9" w16cid:durableId="1851874289">
    <w:abstractNumId w:val="13"/>
  </w:num>
  <w:num w:numId="10" w16cid:durableId="16666337">
    <w:abstractNumId w:val="5"/>
  </w:num>
  <w:num w:numId="11" w16cid:durableId="442652846">
    <w:abstractNumId w:val="4"/>
  </w:num>
  <w:num w:numId="12" w16cid:durableId="1738358606">
    <w:abstractNumId w:val="1"/>
  </w:num>
  <w:num w:numId="13" w16cid:durableId="2036534945">
    <w:abstractNumId w:val="0"/>
  </w:num>
  <w:num w:numId="14" w16cid:durableId="1029793975">
    <w:abstractNumId w:val="15"/>
  </w:num>
  <w:num w:numId="15" w16cid:durableId="815684973">
    <w:abstractNumId w:val="11"/>
  </w:num>
  <w:num w:numId="16" w16cid:durableId="4204961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30"/>
    <w:rsid w:val="000001EF"/>
    <w:rsid w:val="00007322"/>
    <w:rsid w:val="00007728"/>
    <w:rsid w:val="00024584"/>
    <w:rsid w:val="00024730"/>
    <w:rsid w:val="00055E95"/>
    <w:rsid w:val="00067C06"/>
    <w:rsid w:val="0007021F"/>
    <w:rsid w:val="000739CE"/>
    <w:rsid w:val="00087E2E"/>
    <w:rsid w:val="00094152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08E3"/>
    <w:rsid w:val="00192008"/>
    <w:rsid w:val="001C0E68"/>
    <w:rsid w:val="001C4B6F"/>
    <w:rsid w:val="001D0BF1"/>
    <w:rsid w:val="001E3120"/>
    <w:rsid w:val="001E3D56"/>
    <w:rsid w:val="001E7A64"/>
    <w:rsid w:val="001E7E0C"/>
    <w:rsid w:val="001F0BB0"/>
    <w:rsid w:val="001F4E6D"/>
    <w:rsid w:val="001F6140"/>
    <w:rsid w:val="00203573"/>
    <w:rsid w:val="0020597D"/>
    <w:rsid w:val="00213B4C"/>
    <w:rsid w:val="002253B0"/>
    <w:rsid w:val="00235D31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0108"/>
    <w:rsid w:val="002D0BAC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011E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22FBD"/>
    <w:rsid w:val="00430230"/>
    <w:rsid w:val="004319E0"/>
    <w:rsid w:val="00437E8C"/>
    <w:rsid w:val="00440225"/>
    <w:rsid w:val="004533D6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D73A8"/>
    <w:rsid w:val="004E01EB"/>
    <w:rsid w:val="004E2794"/>
    <w:rsid w:val="004F5C1A"/>
    <w:rsid w:val="00510392"/>
    <w:rsid w:val="00513E2A"/>
    <w:rsid w:val="00517BCD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0774B"/>
    <w:rsid w:val="0062312F"/>
    <w:rsid w:val="00625F2C"/>
    <w:rsid w:val="006618E9"/>
    <w:rsid w:val="00672664"/>
    <w:rsid w:val="0068194B"/>
    <w:rsid w:val="00692703"/>
    <w:rsid w:val="006A1962"/>
    <w:rsid w:val="006B3580"/>
    <w:rsid w:val="006B5D48"/>
    <w:rsid w:val="006B7D7B"/>
    <w:rsid w:val="006C1A5E"/>
    <w:rsid w:val="006C1A62"/>
    <w:rsid w:val="006C49C9"/>
    <w:rsid w:val="006D5214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B1CF7"/>
    <w:rsid w:val="007B4EA8"/>
    <w:rsid w:val="007C0566"/>
    <w:rsid w:val="007C606B"/>
    <w:rsid w:val="007C6CAD"/>
    <w:rsid w:val="007E6A61"/>
    <w:rsid w:val="00801140"/>
    <w:rsid w:val="00803404"/>
    <w:rsid w:val="00834955"/>
    <w:rsid w:val="00855B59"/>
    <w:rsid w:val="00860461"/>
    <w:rsid w:val="0086487C"/>
    <w:rsid w:val="00870B20"/>
    <w:rsid w:val="008764AB"/>
    <w:rsid w:val="008829F8"/>
    <w:rsid w:val="00885897"/>
    <w:rsid w:val="008A6538"/>
    <w:rsid w:val="008B01A6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916FD"/>
    <w:rsid w:val="009A0508"/>
    <w:rsid w:val="009A44CE"/>
    <w:rsid w:val="009C4DFC"/>
    <w:rsid w:val="009D44F8"/>
    <w:rsid w:val="009E3160"/>
    <w:rsid w:val="009F220C"/>
    <w:rsid w:val="009F3B05"/>
    <w:rsid w:val="009F4931"/>
    <w:rsid w:val="009F4B58"/>
    <w:rsid w:val="00A14534"/>
    <w:rsid w:val="00A16DAA"/>
    <w:rsid w:val="00A24162"/>
    <w:rsid w:val="00A25023"/>
    <w:rsid w:val="00A270EA"/>
    <w:rsid w:val="00A34BA2"/>
    <w:rsid w:val="00A36F27"/>
    <w:rsid w:val="00A373BD"/>
    <w:rsid w:val="00A42E32"/>
    <w:rsid w:val="00A46E63"/>
    <w:rsid w:val="00A51DC5"/>
    <w:rsid w:val="00A53DE1"/>
    <w:rsid w:val="00A561FB"/>
    <w:rsid w:val="00A5714C"/>
    <w:rsid w:val="00A615E1"/>
    <w:rsid w:val="00A755E8"/>
    <w:rsid w:val="00A93A5D"/>
    <w:rsid w:val="00AB0508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93693"/>
    <w:rsid w:val="00BA1546"/>
    <w:rsid w:val="00BB4E51"/>
    <w:rsid w:val="00BD431F"/>
    <w:rsid w:val="00BE423E"/>
    <w:rsid w:val="00BF23BF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0741E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1D51"/>
    <w:rsid w:val="00DC2A2F"/>
    <w:rsid w:val="00DC600B"/>
    <w:rsid w:val="00DE0FAA"/>
    <w:rsid w:val="00DE136D"/>
    <w:rsid w:val="00DE2503"/>
    <w:rsid w:val="00DE6534"/>
    <w:rsid w:val="00DF4D6C"/>
    <w:rsid w:val="00DF4E34"/>
    <w:rsid w:val="00E01923"/>
    <w:rsid w:val="00E14498"/>
    <w:rsid w:val="00E21829"/>
    <w:rsid w:val="00E2397A"/>
    <w:rsid w:val="00E254DB"/>
    <w:rsid w:val="00E300FC"/>
    <w:rsid w:val="00E362DB"/>
    <w:rsid w:val="00E52C55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00F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94A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BF2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bb\AppData\Roaming\Microsoft\Templates\Accounting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F8108AC0014FA39624CD6780A0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6F645-4C20-4AE5-BDCA-8AB3DDCB4E03}"/>
      </w:docPartPr>
      <w:docPartBody>
        <w:p w:rsidR="001871D6" w:rsidRDefault="00007BF0">
          <w:pPr>
            <w:pStyle w:val="51F8108AC0014FA39624CD6780A0628F"/>
          </w:pPr>
          <w:r w:rsidRPr="00CF1A49">
            <w:t>Experience</w:t>
          </w:r>
        </w:p>
      </w:docPartBody>
    </w:docPart>
    <w:docPart>
      <w:docPartPr>
        <w:name w:val="1F556BC5E5424E92A4F69E42CC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5F846-A155-4C44-883E-25B42228C0F2}"/>
      </w:docPartPr>
      <w:docPartBody>
        <w:p w:rsidR="001871D6" w:rsidRDefault="00007BF0">
          <w:pPr>
            <w:pStyle w:val="1F556BC5E5424E92A4F69E42CC2C5F96"/>
          </w:pPr>
          <w:r w:rsidRPr="00CF1A49">
            <w:t>Education</w:t>
          </w:r>
        </w:p>
      </w:docPartBody>
    </w:docPart>
    <w:docPart>
      <w:docPartPr>
        <w:name w:val="4D1BDF89E16D46CE9C02046CBD6E5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0E9D-1893-46F4-84B6-D552E0E1F640}"/>
      </w:docPartPr>
      <w:docPartBody>
        <w:p w:rsidR="001871D6" w:rsidRDefault="00007BF0">
          <w:pPr>
            <w:pStyle w:val="4D1BDF89E16D46CE9C02046CBD6E5C5A"/>
          </w:pPr>
          <w:r w:rsidRPr="00CF1A49">
            <w:t>Skills</w:t>
          </w:r>
        </w:p>
      </w:docPartBody>
    </w:docPart>
    <w:docPart>
      <w:docPartPr>
        <w:name w:val="B1C3119B331349D49C3E48652A6E3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6355-1CD4-481A-AD1E-E606EA7C1617}"/>
      </w:docPartPr>
      <w:docPartBody>
        <w:p w:rsidR="001871D6" w:rsidRDefault="00007BF0">
          <w:pPr>
            <w:pStyle w:val="B1C3119B331349D49C3E48652A6E328F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7B"/>
    <w:rsid w:val="00007BF0"/>
    <w:rsid w:val="001871D6"/>
    <w:rsid w:val="005C5D20"/>
    <w:rsid w:val="00B86DFC"/>
    <w:rsid w:val="00E96932"/>
    <w:rsid w:val="00EB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6BCC91DC9470CAACBC9AD288188A4">
    <w:name w:val="8DE6BCC91DC9470CAACBC9AD288188A4"/>
  </w:style>
  <w:style w:type="paragraph" w:customStyle="1" w:styleId="51F8108AC0014FA39624CD6780A0628F">
    <w:name w:val="51F8108AC0014FA39624CD6780A0628F"/>
  </w:style>
  <w:style w:type="paragraph" w:customStyle="1" w:styleId="1F556BC5E5424E92A4F69E42CC2C5F96">
    <w:name w:val="1F556BC5E5424E92A4F69E42CC2C5F96"/>
  </w:style>
  <w:style w:type="paragraph" w:customStyle="1" w:styleId="4D1BDF89E16D46CE9C02046CBD6E5C5A">
    <w:name w:val="4D1BDF89E16D46CE9C02046CBD6E5C5A"/>
  </w:style>
  <w:style w:type="paragraph" w:customStyle="1" w:styleId="B1C3119B331349D49C3E48652A6E328F">
    <w:name w:val="B1C3119B331349D49C3E48652A6E32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62BB8-1253-4FAB-BF9A-1F186878EF9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08213137-FECA-4B2D-A0F1-4DB59211E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E9CCA-B965-45FD-937B-55A202EB7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Accounting resume.dotx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2023-01-29T22:52:00Z</dcterms:created>
  <dcterms:modified xsi:type="dcterms:W3CDTF">2023-09-06T00:19:00Z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