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44" w:type="dxa"/>
          <w:left w:w="1872" w:type="dxa"/>
          <w:bottom w:w="720" w:type="dxa"/>
          <w:right w:w="115" w:type="dxa"/>
        </w:tblCellMar>
        <w:tblLook w:val="04A0" w:firstRow="1" w:lastRow="0" w:firstColumn="1" w:lastColumn="0" w:noHBand="0" w:noVBand="1"/>
        <w:tblDescription w:val="Resume layout tables - first table is the title, second table is main part of the resume"/>
      </w:tblPr>
      <w:tblGrid>
        <w:gridCol w:w="8640"/>
      </w:tblGrid>
      <w:tr w:rsidR="00A704CA" w14:paraId="55012EB5" w14:textId="77777777" w:rsidTr="000B32EC">
        <w:tc>
          <w:tcPr>
            <w:tcW w:w="8630" w:type="dxa"/>
          </w:tcPr>
          <w:sdt>
            <w:sdtPr>
              <w:alias w:val="Enter your name:"/>
              <w:tag w:val="Enter your name:"/>
              <w:id w:val="461394294"/>
              <w:placeholder>
                <w:docPart w:val="D2171C7B9F727F4AA425FE4CE2BA5C7B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Content>
              <w:p w14:paraId="174CDA3B" w14:textId="058E7899" w:rsidR="00A704CA" w:rsidRPr="00C92C71" w:rsidRDefault="00653CC5" w:rsidP="00FA0C6E">
                <w:pPr>
                  <w:pStyle w:val="Title"/>
                  <w:jc w:val="center"/>
                </w:pPr>
                <w:r>
                  <w:t>Jessica</w:t>
                </w:r>
                <w:r w:rsidR="00FA0C6E">
                  <w:t xml:space="preserve"> </w:t>
                </w:r>
                <w:proofErr w:type="spellStart"/>
                <w:r w:rsidR="00FA0C6E">
                  <w:t>Maka</w:t>
                </w:r>
                <w:proofErr w:type="spellEnd"/>
                <w:r w:rsidR="00FA0C6E">
                  <w:t xml:space="preserve"> </w:t>
                </w:r>
              </w:p>
            </w:sdtContent>
          </w:sdt>
          <w:p w14:paraId="7A5CCBBE" w14:textId="611CF020" w:rsidR="00A704CA" w:rsidRPr="00A704CA" w:rsidRDefault="00000000" w:rsidP="00FA0C6E">
            <w:pPr>
              <w:pStyle w:val="ContactInformation"/>
              <w:jc w:val="center"/>
            </w:pPr>
            <w:sdt>
              <w:sdtPr>
                <w:alias w:val="Enter street address, city, st zip code:"/>
                <w:tag w:val="Enter street address, city, st zip code:"/>
                <w:id w:val="481426167"/>
                <w:placeholder>
                  <w:docPart w:val="356F78DDA3F87F429E161E8DBBB7EFEA"/>
                </w:placeholder>
                <w:dataBinding w:prefixMappings="xmlns:ns0='http://schemas.microsoft.com/office/2006/coverPageProps' " w:xpath="/ns0:CoverPageProperties[1]/ns0:CompanyAddress[1]" w:storeItemID="{55AF091B-3C7A-41E3-B477-F2FDAA23CFDA}"/>
                <w15:appearance w15:val="hidden"/>
                <w:text w:multiLine="1"/>
              </w:sdtPr>
              <w:sdtContent>
                <w:r w:rsidR="00653CC5">
                  <w:t xml:space="preserve">13 Archibald </w:t>
                </w:r>
                <w:proofErr w:type="spellStart"/>
                <w:r w:rsidR="00653CC5">
                  <w:t>Crt</w:t>
                </w:r>
                <w:proofErr w:type="spellEnd"/>
                <w:r w:rsidR="00653CC5">
                  <w:t>. Baltimore, ON K0K 1C0</w:t>
                </w:r>
              </w:sdtContent>
            </w:sdt>
            <w:r w:rsidR="001C5D03">
              <w:t xml:space="preserve"> –</w:t>
            </w:r>
            <w:r w:rsidR="00A704CA" w:rsidRPr="00A704CA">
              <w:t xml:space="preserve"> </w:t>
            </w:r>
            <w:sdt>
              <w:sdtPr>
                <w:alias w:val="Enter phone:"/>
                <w:tag w:val="Enter phone:"/>
                <w:id w:val="1127732928"/>
                <w:placeholder>
                  <w:docPart w:val="B6B0811530B68243BA0CD0534B5B37C8"/>
                </w:placeholder>
                <w:dataBinding w:prefixMappings="xmlns:ns0='http://schemas.microsoft.com/office/2006/coverPageProps' " w:xpath="/ns0:CoverPageProperties[1]/ns0:CompanyPhone[1]" w:storeItemID="{55AF091B-3C7A-41E3-B477-F2FDAA23CFDA}"/>
                <w15:appearance w15:val="hidden"/>
                <w:text w:multiLine="1"/>
              </w:sdtPr>
              <w:sdtContent>
                <w:r w:rsidR="00653CC5">
                  <w:t>416-994-6679</w:t>
                </w:r>
              </w:sdtContent>
            </w:sdt>
            <w:r w:rsidR="001C5D03">
              <w:t xml:space="preserve"> –</w:t>
            </w:r>
            <w:r w:rsidR="00A704CA" w:rsidRPr="00A704CA">
              <w:t xml:space="preserve"> </w:t>
            </w:r>
            <w:sdt>
              <w:sdtPr>
                <w:alias w:val="Enter email:"/>
                <w:tag w:val="Enter email:"/>
                <w:id w:val="-347328397"/>
                <w:placeholder>
                  <w:docPart w:val="965FB92B3EF2334195B39CF544E4C7A9"/>
                </w:placeholder>
                <w:dataBinding w:prefixMappings="xmlns:ns0='http://schemas.microsoft.com/office/2006/coverPageProps' " w:xpath="/ns0:CoverPageProperties[1]/ns0:CompanyFax[1]" w:storeItemID="{55AF091B-3C7A-41E3-B477-F2FDAA23CFDA}"/>
                <w15:appearance w15:val="hidden"/>
                <w:text w:multiLine="1"/>
              </w:sdtPr>
              <w:sdtContent>
                <w:r w:rsidR="00653CC5">
                  <w:t xml:space="preserve">Jessica.halkiw@gmail.com </w:t>
                </w:r>
              </w:sdtContent>
            </w:sdt>
          </w:p>
        </w:tc>
      </w:tr>
    </w:tbl>
    <w:p w14:paraId="2315CB88" w14:textId="00FEF6AA" w:rsidR="003D37C1" w:rsidRDefault="00653CC5" w:rsidP="00BB1ED9">
      <w:pPr>
        <w:rPr>
          <w:b/>
          <w:bCs/>
          <w:sz w:val="24"/>
          <w:szCs w:val="24"/>
          <w:u w:val="single"/>
        </w:rPr>
      </w:pPr>
      <w:r w:rsidRPr="00653CC5">
        <w:rPr>
          <w:b/>
          <w:bCs/>
          <w:sz w:val="24"/>
          <w:szCs w:val="24"/>
          <w:u w:val="single"/>
        </w:rPr>
        <w:t xml:space="preserve">Summary of Qualifications </w:t>
      </w:r>
    </w:p>
    <w:p w14:paraId="1B227597" w14:textId="7FF56BE3" w:rsidR="00653CC5" w:rsidRDefault="00653CC5" w:rsidP="00BB1ED9">
      <w:pPr>
        <w:rPr>
          <w:b/>
          <w:bCs/>
          <w:sz w:val="24"/>
          <w:szCs w:val="24"/>
          <w:u w:val="single"/>
        </w:rPr>
      </w:pPr>
    </w:p>
    <w:p w14:paraId="3E2C572E" w14:textId="314924BE" w:rsidR="00653CC5" w:rsidRPr="00DD7E99" w:rsidRDefault="00653CC5" w:rsidP="00653CC5">
      <w:pPr>
        <w:pStyle w:val="ListParagraph"/>
        <w:numPr>
          <w:ilvl w:val="0"/>
          <w:numId w:val="13"/>
        </w:numPr>
        <w:rPr>
          <w:rFonts w:ascii="Calibri" w:hAnsi="Calibri" w:cs="Calibri"/>
          <w:b/>
          <w:bCs/>
          <w:u w:val="single"/>
        </w:rPr>
      </w:pPr>
      <w:r w:rsidRPr="00DD7E99">
        <w:rPr>
          <w:rFonts w:ascii="Calibri" w:hAnsi="Calibri" w:cs="Calibri"/>
        </w:rPr>
        <w:t xml:space="preserve">Excellent </w:t>
      </w:r>
      <w:r w:rsidR="00263542" w:rsidRPr="00DD7E99">
        <w:rPr>
          <w:rFonts w:ascii="Calibri" w:hAnsi="Calibri" w:cs="Calibri"/>
        </w:rPr>
        <w:t>administrative and customer relationship experience.</w:t>
      </w:r>
    </w:p>
    <w:p w14:paraId="67F24A78" w14:textId="2AAFB1EA" w:rsidR="00263542" w:rsidRPr="00DD7E99" w:rsidRDefault="00263542" w:rsidP="00653CC5">
      <w:pPr>
        <w:pStyle w:val="ListParagraph"/>
        <w:numPr>
          <w:ilvl w:val="0"/>
          <w:numId w:val="13"/>
        </w:numPr>
        <w:rPr>
          <w:rFonts w:ascii="Calibri" w:hAnsi="Calibri" w:cs="Calibri"/>
          <w:b/>
          <w:bCs/>
          <w:u w:val="single"/>
        </w:rPr>
      </w:pPr>
      <w:r w:rsidRPr="00DD7E99">
        <w:rPr>
          <w:rFonts w:ascii="Calibri" w:hAnsi="Calibri" w:cs="Calibri"/>
        </w:rPr>
        <w:t>Excellent communication, interpersonal and active listening skills.</w:t>
      </w:r>
    </w:p>
    <w:p w14:paraId="6047D9CE" w14:textId="640B62CE" w:rsidR="00263542" w:rsidRPr="00DD7E99" w:rsidRDefault="00263542" w:rsidP="00653CC5">
      <w:pPr>
        <w:pStyle w:val="ListParagraph"/>
        <w:numPr>
          <w:ilvl w:val="0"/>
          <w:numId w:val="13"/>
        </w:numPr>
        <w:rPr>
          <w:rFonts w:ascii="Calibri" w:hAnsi="Calibri" w:cs="Calibri"/>
          <w:b/>
          <w:bCs/>
          <w:u w:val="single"/>
        </w:rPr>
      </w:pPr>
      <w:r w:rsidRPr="00DD7E99">
        <w:rPr>
          <w:rFonts w:ascii="Calibri" w:hAnsi="Calibri" w:cs="Calibri"/>
        </w:rPr>
        <w:t>Ability to manage multiple priorities in a fast-paced, deadline driven environment.</w:t>
      </w:r>
    </w:p>
    <w:p w14:paraId="0F28C8E5" w14:textId="78D7D8E8" w:rsidR="00263542" w:rsidRPr="00DD7E99" w:rsidRDefault="00263542" w:rsidP="00653CC5">
      <w:pPr>
        <w:pStyle w:val="ListParagraph"/>
        <w:numPr>
          <w:ilvl w:val="0"/>
          <w:numId w:val="13"/>
        </w:numPr>
        <w:rPr>
          <w:rFonts w:ascii="Calibri" w:hAnsi="Calibri" w:cs="Calibri"/>
          <w:b/>
          <w:bCs/>
          <w:u w:val="single"/>
        </w:rPr>
      </w:pPr>
      <w:r w:rsidRPr="00DD7E99">
        <w:rPr>
          <w:rFonts w:ascii="Calibri" w:hAnsi="Calibri" w:cs="Calibri"/>
        </w:rPr>
        <w:t xml:space="preserve">Strong work ethic and a demonstrated ability to work in a team environment as well as manage projects independently. </w:t>
      </w:r>
    </w:p>
    <w:p w14:paraId="77F2223D" w14:textId="78338F19" w:rsidR="00263542" w:rsidRPr="00DD7E99" w:rsidRDefault="00263542" w:rsidP="00653CC5">
      <w:pPr>
        <w:pStyle w:val="ListParagraph"/>
        <w:numPr>
          <w:ilvl w:val="0"/>
          <w:numId w:val="13"/>
        </w:numPr>
        <w:rPr>
          <w:rFonts w:ascii="Calibri" w:hAnsi="Calibri" w:cs="Calibri"/>
          <w:b/>
          <w:bCs/>
          <w:u w:val="single"/>
        </w:rPr>
      </w:pPr>
      <w:r w:rsidRPr="00DD7E99">
        <w:rPr>
          <w:rFonts w:ascii="Calibri" w:hAnsi="Calibri" w:cs="Calibri"/>
        </w:rPr>
        <w:t xml:space="preserve">Detail oriented with exceptional organizational skills and accuracy in project administration, accounts payable processing, database management, contracts, legal documents, agreements, job costing, invoicing, order processing, and inventory management. </w:t>
      </w:r>
    </w:p>
    <w:p w14:paraId="0DD1F510" w14:textId="23048A78" w:rsidR="00263542" w:rsidRPr="00DD7E99" w:rsidRDefault="00263542" w:rsidP="00653CC5">
      <w:pPr>
        <w:pStyle w:val="ListParagraph"/>
        <w:numPr>
          <w:ilvl w:val="0"/>
          <w:numId w:val="13"/>
        </w:numPr>
        <w:rPr>
          <w:rFonts w:ascii="Calibri" w:hAnsi="Calibri" w:cs="Calibri"/>
          <w:b/>
          <w:bCs/>
          <w:u w:val="single"/>
        </w:rPr>
      </w:pPr>
      <w:r w:rsidRPr="00DD7E99">
        <w:rPr>
          <w:rFonts w:ascii="Calibri" w:hAnsi="Calibri" w:cs="Calibri"/>
        </w:rPr>
        <w:t xml:space="preserve">Excellent computer </w:t>
      </w:r>
      <w:r w:rsidR="00DA0116" w:rsidRPr="00DD7E99">
        <w:rPr>
          <w:rFonts w:ascii="Calibri" w:hAnsi="Calibri" w:cs="Calibri"/>
        </w:rPr>
        <w:t>skills:</w:t>
      </w:r>
      <w:r w:rsidRPr="00DD7E99">
        <w:rPr>
          <w:rFonts w:ascii="Calibri" w:hAnsi="Calibri" w:cs="Calibri"/>
        </w:rPr>
        <w:t xml:space="preserve"> proficiency utilizing various applications including but not limited to: Microsoft Office (Word, Excel, Outlook, Access, PowerPoint</w:t>
      </w:r>
      <w:r w:rsidR="00DA0116" w:rsidRPr="00DD7E99">
        <w:rPr>
          <w:rFonts w:ascii="Calibri" w:hAnsi="Calibri" w:cs="Calibri"/>
        </w:rPr>
        <w:t xml:space="preserve">), Adobe, DocuSign. </w:t>
      </w:r>
    </w:p>
    <w:p w14:paraId="2092870F" w14:textId="1BE592A9" w:rsidR="00DA0116" w:rsidRPr="00DD7E99" w:rsidRDefault="00DA0116" w:rsidP="00653CC5">
      <w:pPr>
        <w:pStyle w:val="ListParagraph"/>
        <w:numPr>
          <w:ilvl w:val="0"/>
          <w:numId w:val="13"/>
        </w:numPr>
        <w:rPr>
          <w:rFonts w:ascii="Calibri" w:hAnsi="Calibri" w:cs="Calibri"/>
          <w:b/>
          <w:bCs/>
          <w:u w:val="single"/>
        </w:rPr>
      </w:pPr>
      <w:r w:rsidRPr="00DD7E99">
        <w:rPr>
          <w:rFonts w:ascii="Calibri" w:hAnsi="Calibri" w:cs="Calibri"/>
        </w:rPr>
        <w:t xml:space="preserve">Resourceful and intuitive individual with the ability learn quickly, exercise good judgement and maintain discretion. </w:t>
      </w:r>
    </w:p>
    <w:p w14:paraId="715BD09E" w14:textId="2DA5A53B" w:rsidR="00DA0116" w:rsidRPr="00DD7E99" w:rsidRDefault="00DA0116" w:rsidP="00653CC5">
      <w:pPr>
        <w:pStyle w:val="ListParagraph"/>
        <w:numPr>
          <w:ilvl w:val="0"/>
          <w:numId w:val="13"/>
        </w:numPr>
        <w:rPr>
          <w:rFonts w:ascii="Calibri" w:hAnsi="Calibri" w:cs="Calibri"/>
          <w:b/>
          <w:bCs/>
          <w:u w:val="single"/>
        </w:rPr>
      </w:pPr>
      <w:r w:rsidRPr="00DD7E99">
        <w:rPr>
          <w:rFonts w:ascii="Calibri" w:hAnsi="Calibri" w:cs="Calibri"/>
        </w:rPr>
        <w:t xml:space="preserve">Sound judgment and problem-solving skills with the ability to take initiative and make appropriate decisions. </w:t>
      </w:r>
    </w:p>
    <w:p w14:paraId="623BC15B" w14:textId="3C13678C" w:rsidR="00DA0116" w:rsidRPr="00DD7E99" w:rsidRDefault="00DA0116" w:rsidP="00653CC5">
      <w:pPr>
        <w:pStyle w:val="ListParagraph"/>
        <w:numPr>
          <w:ilvl w:val="0"/>
          <w:numId w:val="13"/>
        </w:numPr>
        <w:rPr>
          <w:rFonts w:ascii="Calibri" w:hAnsi="Calibri" w:cs="Calibri"/>
          <w:b/>
          <w:bCs/>
          <w:u w:val="single"/>
        </w:rPr>
      </w:pPr>
      <w:r w:rsidRPr="00DD7E99">
        <w:rPr>
          <w:rFonts w:ascii="Calibri" w:hAnsi="Calibri" w:cs="Calibri"/>
        </w:rPr>
        <w:t xml:space="preserve">Well versed in low rise residential construction and relevant project processes. </w:t>
      </w:r>
    </w:p>
    <w:p w14:paraId="5B13FD97" w14:textId="254F5DB5" w:rsidR="00DA0116" w:rsidRPr="00DD7E99" w:rsidRDefault="00DA0116" w:rsidP="00653CC5">
      <w:pPr>
        <w:pStyle w:val="ListParagraph"/>
        <w:numPr>
          <w:ilvl w:val="0"/>
          <w:numId w:val="13"/>
        </w:numPr>
        <w:rPr>
          <w:rFonts w:ascii="Calibri" w:hAnsi="Calibri" w:cs="Calibri"/>
          <w:b/>
          <w:bCs/>
          <w:u w:val="single"/>
        </w:rPr>
      </w:pPr>
      <w:r w:rsidRPr="00DD7E99">
        <w:rPr>
          <w:rFonts w:ascii="Calibri" w:hAnsi="Calibri" w:cs="Calibri"/>
        </w:rPr>
        <w:t xml:space="preserve">A valid G driver’s license with a clean driving record and reliable vehicle. </w:t>
      </w:r>
    </w:p>
    <w:p w14:paraId="28C12AA2" w14:textId="77777777" w:rsidR="00DA0116" w:rsidRDefault="00DA0116" w:rsidP="00DA0116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21DE5637" w14:textId="683F56B9" w:rsidR="00DA0116" w:rsidRDefault="00DA0116" w:rsidP="00DA0116">
      <w:pPr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Relevant Skills and Experience</w:t>
      </w:r>
    </w:p>
    <w:p w14:paraId="462C9BA4" w14:textId="77777777" w:rsidR="00DA0116" w:rsidRDefault="00DA0116" w:rsidP="00DA0116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3385F8F7" w14:textId="1EF14FB4" w:rsidR="00DA0116" w:rsidRDefault="00DA0116" w:rsidP="00DA0116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 w:rsidR="00C2037F">
        <w:rPr>
          <w:rFonts w:ascii="Calibri" w:hAnsi="Calibri" w:cs="Calibri"/>
          <w:b/>
          <w:bCs/>
          <w:sz w:val="24"/>
          <w:szCs w:val="24"/>
        </w:rPr>
        <w:t>Administrative</w:t>
      </w:r>
      <w:r>
        <w:rPr>
          <w:rFonts w:ascii="Calibri" w:hAnsi="Calibri" w:cs="Calibri"/>
          <w:b/>
          <w:bCs/>
          <w:sz w:val="24"/>
          <w:szCs w:val="24"/>
        </w:rPr>
        <w:t xml:space="preserve"> Skills </w:t>
      </w:r>
    </w:p>
    <w:p w14:paraId="75AAD560" w14:textId="77777777" w:rsidR="00FA0C6E" w:rsidRDefault="00DA0116" w:rsidP="00FA0C6E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</w:p>
    <w:p w14:paraId="3B02B168" w14:textId="6990DE3E" w:rsidR="00DA0116" w:rsidRPr="00FA0C6E" w:rsidRDefault="00DA0116" w:rsidP="00FA0C6E">
      <w:pPr>
        <w:pStyle w:val="ListParagraph"/>
        <w:numPr>
          <w:ilvl w:val="0"/>
          <w:numId w:val="17"/>
        </w:numPr>
        <w:rPr>
          <w:rFonts w:ascii="Calibri" w:hAnsi="Calibri" w:cs="Calibri"/>
          <w:b/>
          <w:bCs/>
          <w:sz w:val="24"/>
          <w:szCs w:val="24"/>
        </w:rPr>
      </w:pPr>
      <w:r w:rsidRPr="00FA0C6E">
        <w:rPr>
          <w:rFonts w:ascii="Calibri" w:hAnsi="Calibri" w:cs="Calibri"/>
        </w:rPr>
        <w:t xml:space="preserve">Various clerical duties including but not limited </w:t>
      </w:r>
      <w:r w:rsidR="00C2037F" w:rsidRPr="00FA0C6E">
        <w:rPr>
          <w:rFonts w:ascii="Calibri" w:hAnsi="Calibri" w:cs="Calibri"/>
        </w:rPr>
        <w:t>to</w:t>
      </w:r>
      <w:r w:rsidRPr="00FA0C6E">
        <w:rPr>
          <w:rFonts w:ascii="Calibri" w:hAnsi="Calibri" w:cs="Calibri"/>
        </w:rPr>
        <w:t xml:space="preserve"> accounts payable, data entry, copying, catal</w:t>
      </w:r>
      <w:r w:rsidR="00C2037F" w:rsidRPr="00FA0C6E">
        <w:rPr>
          <w:rFonts w:ascii="Calibri" w:hAnsi="Calibri" w:cs="Calibri"/>
        </w:rPr>
        <w:t xml:space="preserve">oging, </w:t>
      </w:r>
      <w:r w:rsidR="00DD7E99" w:rsidRPr="00FA0C6E">
        <w:rPr>
          <w:rFonts w:ascii="Calibri" w:hAnsi="Calibri" w:cs="Calibri"/>
        </w:rPr>
        <w:t>printing,</w:t>
      </w:r>
      <w:r w:rsidR="00C2037F" w:rsidRPr="00FA0C6E">
        <w:rPr>
          <w:rFonts w:ascii="Calibri" w:hAnsi="Calibri" w:cs="Calibri"/>
        </w:rPr>
        <w:t xml:space="preserve"> and distribution of site plans, working drawings, contracts, agreements, legal documents, purchase orders, cheques, timesheets, etc. </w:t>
      </w:r>
    </w:p>
    <w:p w14:paraId="468BA183" w14:textId="09D5B815" w:rsidR="00C2037F" w:rsidRPr="00DD7E99" w:rsidRDefault="00DD7E99" w:rsidP="00DA0116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 w:rsidRPr="00DD7E99">
        <w:rPr>
          <w:rFonts w:ascii="Calibri" w:hAnsi="Calibri" w:cs="Calibri"/>
        </w:rPr>
        <w:t xml:space="preserve">Thorough knowledge of general office procedures, creating and editing reports, correspondence, electronic and manual records management file systems, taking meeting minutes. </w:t>
      </w:r>
    </w:p>
    <w:p w14:paraId="1482E0EA" w14:textId="73271C5D" w:rsidR="00DD7E99" w:rsidRPr="00DD7E99" w:rsidRDefault="00DD7E99" w:rsidP="00DA0116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 w:rsidRPr="00DD7E99">
        <w:rPr>
          <w:rFonts w:ascii="Calibri" w:hAnsi="Calibri" w:cs="Calibri"/>
        </w:rPr>
        <w:lastRenderedPageBreak/>
        <w:t xml:space="preserve">Executive administration and support for the company Site Supervisors, Project Manager, Sales staff. </w:t>
      </w:r>
    </w:p>
    <w:p w14:paraId="20F62950" w14:textId="762A307A" w:rsidR="00DD7E99" w:rsidRPr="00DD7E99" w:rsidRDefault="00DD7E99" w:rsidP="00DA0116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 w:rsidRPr="00DD7E99">
        <w:rPr>
          <w:rFonts w:ascii="Calibri" w:hAnsi="Calibri" w:cs="Calibri"/>
        </w:rPr>
        <w:t xml:space="preserve">Maintained inventory and ordered supplies for the maintenance of office and site facilities. </w:t>
      </w:r>
    </w:p>
    <w:p w14:paraId="6D50158F" w14:textId="151E5E2B" w:rsidR="00DD7E99" w:rsidRPr="00DD7E99" w:rsidRDefault="00DD7E99" w:rsidP="00DA0116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 w:rsidRPr="00DD7E99">
        <w:rPr>
          <w:rFonts w:ascii="Calibri" w:hAnsi="Calibri" w:cs="Calibri"/>
        </w:rPr>
        <w:t>Created documentation and application files for every department.</w:t>
      </w:r>
    </w:p>
    <w:p w14:paraId="275D7076" w14:textId="77777777" w:rsidR="00BD1EAD" w:rsidRDefault="00BD1EAD" w:rsidP="00DD7E99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581F4E98" w14:textId="61F24C13" w:rsidR="00DD7E99" w:rsidRDefault="00BD1EAD" w:rsidP="00DD7E99">
      <w:pPr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Accounting Skills </w:t>
      </w:r>
    </w:p>
    <w:p w14:paraId="6EC1C8D9" w14:textId="77777777" w:rsidR="00BD1EAD" w:rsidRDefault="00BD1EAD" w:rsidP="00DD7E99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7BAA9E02" w14:textId="6AE2FFE4" w:rsidR="00BD1EAD" w:rsidRDefault="00BD1EAD" w:rsidP="00BD1EAD">
      <w:pPr>
        <w:pStyle w:val="ListParagraph"/>
        <w:numPr>
          <w:ilvl w:val="0"/>
          <w:numId w:val="1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Tracked, updated, and maintained monthly/weekly/daily reports to facilitate job costing and project reporting such as labor, equipment and material tracking/scheduling, percent work completed reports, contract extra’s, change/field order requests. </w:t>
      </w:r>
    </w:p>
    <w:p w14:paraId="07161776" w14:textId="70D77AE1" w:rsidR="00BD1EAD" w:rsidRDefault="00BD1EAD" w:rsidP="00BD1EAD">
      <w:pPr>
        <w:pStyle w:val="ListParagraph"/>
        <w:numPr>
          <w:ilvl w:val="0"/>
          <w:numId w:val="1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Reviewed, logged, and reported all incoming documents including drawings, transmittals, contracts, invoices, purchase &amp; sale agreements, amendments, mortgage commitments, color charts and purchaser’s extra. </w:t>
      </w:r>
    </w:p>
    <w:p w14:paraId="032CDD46" w14:textId="6B46994B" w:rsidR="00BD1EAD" w:rsidRDefault="00BD1EAD" w:rsidP="00BD1EAD">
      <w:pPr>
        <w:pStyle w:val="ListParagraph"/>
        <w:numPr>
          <w:ilvl w:val="0"/>
          <w:numId w:val="1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Prepared all new building permit applications and gathered relevant documents and drawings for complete submission to the Municipality. </w:t>
      </w:r>
    </w:p>
    <w:p w14:paraId="0C20FA52" w14:textId="7AB2A469" w:rsidR="00BD1EAD" w:rsidRPr="00BD1EAD" w:rsidRDefault="00BD1EAD" w:rsidP="00BD1EAD">
      <w:pPr>
        <w:pStyle w:val="ListParagraph"/>
        <w:numPr>
          <w:ilvl w:val="0"/>
          <w:numId w:val="1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Reviewed daily personnel sign-in sheets and entered time sheets for submission to Payroll department for weekly processing. </w:t>
      </w:r>
    </w:p>
    <w:p w14:paraId="77A009FA" w14:textId="77777777" w:rsidR="00BD1EAD" w:rsidRDefault="00BD1EAD" w:rsidP="00DD7E99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1F5D6B3F" w14:textId="598993C7" w:rsidR="00BD1EAD" w:rsidRDefault="00BD1EAD" w:rsidP="00DD7E99">
      <w:pPr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Customer &amp; Client Relations </w:t>
      </w:r>
    </w:p>
    <w:p w14:paraId="5A13379E" w14:textId="77777777" w:rsidR="00BD1EAD" w:rsidRDefault="00BD1EAD" w:rsidP="00DD7E99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57C530EC" w14:textId="55562C4E" w:rsidR="00BD1EAD" w:rsidRDefault="00BD1EAD" w:rsidP="00BD1EAD">
      <w:pPr>
        <w:pStyle w:val="ListParagraph"/>
        <w:numPr>
          <w:ilvl w:val="0"/>
          <w:numId w:val="1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Liaised with Architects, Engineers, Municipal staff, Tradesmen, and clients throughout various stages of projects. </w:t>
      </w:r>
    </w:p>
    <w:p w14:paraId="4BE95A6D" w14:textId="33258AB2" w:rsidR="00BD1EAD" w:rsidRDefault="00BD1EAD" w:rsidP="00BD1EAD">
      <w:pPr>
        <w:pStyle w:val="ListParagraph"/>
        <w:numPr>
          <w:ilvl w:val="0"/>
          <w:numId w:val="1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Extensive experience </w:t>
      </w:r>
      <w:r w:rsidR="00FD7BC7">
        <w:rPr>
          <w:rFonts w:ascii="Calibri" w:hAnsi="Calibri" w:cs="Calibri"/>
          <w:sz w:val="24"/>
          <w:szCs w:val="24"/>
        </w:rPr>
        <w:t xml:space="preserve">conducting Pre-Delivery Inspections with professionalism, enthusiasm, and integrity. </w:t>
      </w:r>
    </w:p>
    <w:p w14:paraId="6BC72D20" w14:textId="15B7FBA1" w:rsidR="00FD7BC7" w:rsidRDefault="00FD7BC7" w:rsidP="00BD1EAD">
      <w:pPr>
        <w:pStyle w:val="ListParagraph"/>
        <w:numPr>
          <w:ilvl w:val="0"/>
          <w:numId w:val="1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Documented all deficiencies and educated Purchasers how to properly operate their home systems such as HVAC equipment, Plumbing and Electrical components. </w:t>
      </w:r>
    </w:p>
    <w:p w14:paraId="191447F6" w14:textId="0D5731F0" w:rsidR="00FD7BC7" w:rsidRDefault="00FD7BC7" w:rsidP="00BD1EAD">
      <w:pPr>
        <w:pStyle w:val="ListParagraph"/>
        <w:numPr>
          <w:ilvl w:val="0"/>
          <w:numId w:val="1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Answered all incoming calls, greeted visitors, clients and coordinated staff accordingly.</w:t>
      </w:r>
    </w:p>
    <w:p w14:paraId="1C3F8B9B" w14:textId="23A56E2B" w:rsidR="00FD7BC7" w:rsidRDefault="00FD7BC7" w:rsidP="00BD1EAD">
      <w:pPr>
        <w:pStyle w:val="ListParagraph"/>
        <w:numPr>
          <w:ilvl w:val="0"/>
          <w:numId w:val="1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Scheduled and booked all daily/weekly service appointments directly with homeowners. </w:t>
      </w:r>
    </w:p>
    <w:p w14:paraId="6D7EAEBD" w14:textId="109F894B" w:rsidR="00FD7BC7" w:rsidRDefault="00FD7BC7" w:rsidP="00FD7BC7">
      <w:pPr>
        <w:pStyle w:val="ListParagraph"/>
        <w:numPr>
          <w:ilvl w:val="0"/>
          <w:numId w:val="1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Tracked all service issues and warranty forms; resolved customer complaints in person, over the phone and by email in a friendly and efficient manner.</w:t>
      </w:r>
    </w:p>
    <w:p w14:paraId="0BE27764" w14:textId="0D5EEFB2" w:rsidR="00FD7BC7" w:rsidRDefault="00FD7BC7" w:rsidP="00FD7BC7">
      <w:pPr>
        <w:pStyle w:val="ListParagraph"/>
        <w:numPr>
          <w:ilvl w:val="0"/>
          <w:numId w:val="1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Knowledge and experience with Tarion Warranty claims, warranty form submissions and conciliations. </w:t>
      </w:r>
    </w:p>
    <w:p w14:paraId="133A0A03" w14:textId="379E42AE" w:rsidR="002E3590" w:rsidRDefault="002E3590" w:rsidP="002E3590">
      <w:pPr>
        <w:pStyle w:val="ListParagraph"/>
        <w:numPr>
          <w:ilvl w:val="0"/>
          <w:numId w:val="1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Contacted trades for tender, requested quotations logged and entered bids into report analysis for Manager review and approval. </w:t>
      </w:r>
    </w:p>
    <w:p w14:paraId="64E14EE1" w14:textId="77777777" w:rsidR="002E3590" w:rsidRDefault="002E3590" w:rsidP="002E3590">
      <w:pPr>
        <w:rPr>
          <w:rFonts w:ascii="Calibri" w:hAnsi="Calibri" w:cs="Calibri"/>
          <w:sz w:val="24"/>
          <w:szCs w:val="24"/>
        </w:rPr>
      </w:pPr>
    </w:p>
    <w:p w14:paraId="52387274" w14:textId="05D7FF8D" w:rsidR="002E3590" w:rsidRDefault="002E3590" w:rsidP="002E3590">
      <w:pPr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Experience </w:t>
      </w:r>
    </w:p>
    <w:p w14:paraId="29F634A4" w14:textId="77777777" w:rsidR="002E3590" w:rsidRDefault="002E3590" w:rsidP="002E3590">
      <w:pPr>
        <w:rPr>
          <w:rFonts w:ascii="Calibri" w:hAnsi="Calibri" w:cs="Calibri"/>
          <w:sz w:val="24"/>
          <w:szCs w:val="24"/>
        </w:rPr>
      </w:pPr>
    </w:p>
    <w:p w14:paraId="08831ADB" w14:textId="1E2B8F6B" w:rsidR="002E3590" w:rsidRDefault="002E3590" w:rsidP="002E359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</w:t>
      </w:r>
      <w:r w:rsidR="00CD4689">
        <w:rPr>
          <w:rFonts w:ascii="Calibri" w:hAnsi="Calibri" w:cs="Calibri"/>
          <w:sz w:val="24"/>
          <w:szCs w:val="24"/>
        </w:rPr>
        <w:t>ompany:</w:t>
      </w:r>
      <w:r>
        <w:rPr>
          <w:rFonts w:ascii="Calibri" w:hAnsi="Calibri" w:cs="Calibri"/>
          <w:sz w:val="24"/>
          <w:szCs w:val="24"/>
        </w:rPr>
        <w:tab/>
        <w:t xml:space="preserve">Kaitlin Corporation </w:t>
      </w:r>
    </w:p>
    <w:p w14:paraId="191DB0BF" w14:textId="2E43A0B1" w:rsidR="002E3590" w:rsidRDefault="002E3590" w:rsidP="002E359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70 Port Darlington Rd., Bowmanville, ON, L1C 3K3 </w:t>
      </w:r>
    </w:p>
    <w:p w14:paraId="289E81FC" w14:textId="7378720D" w:rsidR="002E3590" w:rsidRDefault="002E3590" w:rsidP="002E359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Position: </w:t>
      </w:r>
      <w:r>
        <w:rPr>
          <w:rFonts w:ascii="Calibri" w:hAnsi="Calibri" w:cs="Calibri"/>
          <w:sz w:val="24"/>
          <w:szCs w:val="24"/>
        </w:rPr>
        <w:tab/>
        <w:t xml:space="preserve">Customer Service Coordinator (October 2022- present) </w:t>
      </w:r>
    </w:p>
    <w:p w14:paraId="48AA57E2" w14:textId="77777777" w:rsidR="002E3590" w:rsidRDefault="002E3590" w:rsidP="002E3590">
      <w:pPr>
        <w:rPr>
          <w:rFonts w:ascii="Calibri" w:hAnsi="Calibri" w:cs="Calibri"/>
          <w:sz w:val="24"/>
          <w:szCs w:val="24"/>
        </w:rPr>
      </w:pPr>
    </w:p>
    <w:p w14:paraId="23BCD42E" w14:textId="2E7F513C" w:rsidR="002E3590" w:rsidRDefault="002E3590" w:rsidP="002E359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Company: </w:t>
      </w:r>
      <w:r>
        <w:rPr>
          <w:rFonts w:ascii="Calibri" w:hAnsi="Calibri" w:cs="Calibri"/>
          <w:sz w:val="24"/>
          <w:szCs w:val="24"/>
        </w:rPr>
        <w:tab/>
        <w:t xml:space="preserve">Township of Brock </w:t>
      </w:r>
    </w:p>
    <w:p w14:paraId="140A5650" w14:textId="655C45D5" w:rsidR="002E3590" w:rsidRDefault="002E3590" w:rsidP="002E359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1 Cameron Street East, Cannington, ON, L0E 1E0 </w:t>
      </w:r>
    </w:p>
    <w:p w14:paraId="3EDF66F6" w14:textId="1FEFF0D2" w:rsidR="00CD4689" w:rsidRDefault="00CD4689" w:rsidP="00CD4689">
      <w:pPr>
        <w:ind w:left="1440" w:hanging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Position:</w:t>
      </w:r>
      <w:r w:rsidR="002E3590">
        <w:rPr>
          <w:rFonts w:ascii="Calibri" w:hAnsi="Calibri" w:cs="Calibri"/>
          <w:sz w:val="24"/>
          <w:szCs w:val="24"/>
        </w:rPr>
        <w:t xml:space="preserve">   </w:t>
      </w:r>
      <w:r w:rsidR="002E3590">
        <w:rPr>
          <w:rFonts w:ascii="Calibri" w:hAnsi="Calibri" w:cs="Calibri"/>
          <w:sz w:val="24"/>
          <w:szCs w:val="24"/>
        </w:rPr>
        <w:tab/>
        <w:t>Administrator Assistant – Public Works Department (November</w:t>
      </w:r>
      <w:r>
        <w:rPr>
          <w:rFonts w:ascii="Calibri" w:hAnsi="Calibri" w:cs="Calibri"/>
          <w:sz w:val="24"/>
          <w:szCs w:val="24"/>
        </w:rPr>
        <w:t xml:space="preserve"> 2021- September 2022) </w:t>
      </w:r>
    </w:p>
    <w:p w14:paraId="47DE1959" w14:textId="77777777" w:rsidR="00CD4689" w:rsidRDefault="00CD4689" w:rsidP="00CD4689">
      <w:pPr>
        <w:ind w:left="1440" w:hanging="1440"/>
        <w:rPr>
          <w:rFonts w:ascii="Calibri" w:hAnsi="Calibri" w:cs="Calibri"/>
          <w:sz w:val="24"/>
          <w:szCs w:val="24"/>
        </w:rPr>
      </w:pPr>
    </w:p>
    <w:p w14:paraId="5CC9C69C" w14:textId="52F6661B" w:rsidR="00CD4689" w:rsidRDefault="00CD4689" w:rsidP="00CD4689">
      <w:pPr>
        <w:ind w:left="1440" w:hanging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Company: </w:t>
      </w:r>
      <w:r>
        <w:rPr>
          <w:rFonts w:ascii="Calibri" w:hAnsi="Calibri" w:cs="Calibri"/>
          <w:sz w:val="24"/>
          <w:szCs w:val="24"/>
        </w:rPr>
        <w:tab/>
        <w:t xml:space="preserve">Mattamy Homes </w:t>
      </w:r>
    </w:p>
    <w:p w14:paraId="161B7DB6" w14:textId="51B7EE07" w:rsidR="00CD4689" w:rsidRDefault="00CD4689" w:rsidP="00CD4689">
      <w:pPr>
        <w:ind w:left="1440" w:hanging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 7880 </w:t>
      </w:r>
      <w:proofErr w:type="spellStart"/>
      <w:r>
        <w:rPr>
          <w:rFonts w:ascii="Calibri" w:hAnsi="Calibri" w:cs="Calibri"/>
          <w:sz w:val="24"/>
          <w:szCs w:val="24"/>
        </w:rPr>
        <w:t>Keele</w:t>
      </w:r>
      <w:proofErr w:type="spellEnd"/>
      <w:r>
        <w:rPr>
          <w:rFonts w:ascii="Calibri" w:hAnsi="Calibri" w:cs="Calibri"/>
          <w:sz w:val="24"/>
          <w:szCs w:val="24"/>
        </w:rPr>
        <w:t xml:space="preserve"> St. Vaughan, ON, L4K 4G7 </w:t>
      </w:r>
    </w:p>
    <w:p w14:paraId="724C9F16" w14:textId="2674D3B4" w:rsidR="00CD4689" w:rsidRDefault="00CD4689" w:rsidP="00CD4689">
      <w:pPr>
        <w:ind w:left="1440" w:hanging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Position: </w:t>
      </w:r>
      <w:r>
        <w:rPr>
          <w:rFonts w:ascii="Calibri" w:hAnsi="Calibri" w:cs="Calibri"/>
          <w:sz w:val="24"/>
          <w:szCs w:val="24"/>
        </w:rPr>
        <w:tab/>
        <w:t xml:space="preserve">Community Coordinator Markham Cornell Project (October 2018 – November 2020) </w:t>
      </w:r>
    </w:p>
    <w:p w14:paraId="16D2A7AF" w14:textId="0197E14D" w:rsidR="00CD4689" w:rsidRDefault="00CD4689" w:rsidP="00CD4689">
      <w:pPr>
        <w:ind w:left="1440" w:hanging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Company:</w:t>
      </w:r>
      <w:r>
        <w:rPr>
          <w:rFonts w:ascii="Calibri" w:hAnsi="Calibri" w:cs="Calibri"/>
          <w:sz w:val="24"/>
          <w:szCs w:val="24"/>
        </w:rPr>
        <w:tab/>
        <w:t xml:space="preserve">Mattamy Homes Sales Centre (Various locations throughout GTA) </w:t>
      </w:r>
    </w:p>
    <w:p w14:paraId="074CD7EE" w14:textId="38A77F5F" w:rsidR="00CD4689" w:rsidRDefault="00CD4689" w:rsidP="00CD4689">
      <w:pPr>
        <w:ind w:left="1440" w:hanging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Position: </w:t>
      </w:r>
      <w:r>
        <w:rPr>
          <w:rFonts w:ascii="Calibri" w:hAnsi="Calibri" w:cs="Calibri"/>
          <w:sz w:val="24"/>
          <w:szCs w:val="24"/>
        </w:rPr>
        <w:tab/>
        <w:t>Sales Admini</w:t>
      </w:r>
      <w:r w:rsidR="00FA0C6E">
        <w:rPr>
          <w:rFonts w:ascii="Calibri" w:hAnsi="Calibri" w:cs="Calibri"/>
          <w:sz w:val="24"/>
          <w:szCs w:val="24"/>
        </w:rPr>
        <w:t xml:space="preserve">strator (October 2016 – July 2021) </w:t>
      </w:r>
    </w:p>
    <w:p w14:paraId="12E09510" w14:textId="77777777" w:rsidR="00FA0C6E" w:rsidRDefault="00FA0C6E" w:rsidP="00CD4689">
      <w:pPr>
        <w:ind w:left="1440" w:hanging="1440"/>
        <w:rPr>
          <w:rFonts w:ascii="Calibri" w:hAnsi="Calibri" w:cs="Calibri"/>
          <w:sz w:val="24"/>
          <w:szCs w:val="24"/>
        </w:rPr>
      </w:pPr>
    </w:p>
    <w:p w14:paraId="78BF9921" w14:textId="667E2A57" w:rsidR="00FA0C6E" w:rsidRDefault="00FA0C6E" w:rsidP="00CD4689">
      <w:pPr>
        <w:ind w:left="1440" w:hanging="1440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Education </w:t>
      </w:r>
    </w:p>
    <w:p w14:paraId="44A65A45" w14:textId="77777777" w:rsidR="00FA0C6E" w:rsidRDefault="00FA0C6E" w:rsidP="00CD4689">
      <w:pPr>
        <w:ind w:left="1440" w:hanging="1440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3EB9C7C0" w14:textId="01FBDC1A" w:rsidR="00FA0C6E" w:rsidRDefault="00FA0C6E" w:rsidP="00CD4689">
      <w:pPr>
        <w:ind w:left="1440" w:hanging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Durham College, Oshawa, Ontario </w:t>
      </w:r>
    </w:p>
    <w:p w14:paraId="0BA83B44" w14:textId="7D1CD5AB" w:rsidR="00FA0C6E" w:rsidRDefault="00FA0C6E" w:rsidP="00CD4689">
      <w:pPr>
        <w:ind w:left="1440" w:hanging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Dental Assisting, Levels 1&amp;2</w:t>
      </w:r>
    </w:p>
    <w:p w14:paraId="20FCBEF9" w14:textId="77777777" w:rsidR="00FA0C6E" w:rsidRDefault="00FA0C6E" w:rsidP="00CD4689">
      <w:pPr>
        <w:ind w:left="1440" w:hanging="1440"/>
        <w:rPr>
          <w:rFonts w:ascii="Calibri" w:hAnsi="Calibri" w:cs="Calibri"/>
          <w:sz w:val="24"/>
          <w:szCs w:val="24"/>
        </w:rPr>
      </w:pPr>
    </w:p>
    <w:p w14:paraId="2E2DD1D4" w14:textId="511AB306" w:rsidR="00FA0C6E" w:rsidRDefault="00FA0C6E" w:rsidP="00CD4689">
      <w:pPr>
        <w:ind w:left="1440" w:hanging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O.S.S.D. Awarded – Grade 12</w:t>
      </w:r>
    </w:p>
    <w:p w14:paraId="6A1D02D3" w14:textId="4731B196" w:rsidR="00FA0C6E" w:rsidRDefault="00FA0C6E" w:rsidP="00CD4689">
      <w:pPr>
        <w:ind w:left="1440" w:hanging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Monsignor Paul Dwyer Secondary School – Oshawa, Ontario </w:t>
      </w:r>
    </w:p>
    <w:p w14:paraId="5AF56197" w14:textId="77777777" w:rsidR="00FA0C6E" w:rsidRPr="00FA0C6E" w:rsidRDefault="00FA0C6E" w:rsidP="00CD4689">
      <w:pPr>
        <w:ind w:left="1440" w:hanging="1440"/>
        <w:rPr>
          <w:rFonts w:ascii="Calibri" w:hAnsi="Calibri" w:cs="Calibri"/>
          <w:sz w:val="24"/>
          <w:szCs w:val="24"/>
        </w:rPr>
      </w:pPr>
    </w:p>
    <w:sectPr w:rsidR="00FA0C6E" w:rsidRPr="00FA0C6E">
      <w:footerReference w:type="default" r:id="rId9"/>
      <w:pgSz w:w="12240" w:h="15840"/>
      <w:pgMar w:top="720" w:right="1800" w:bottom="1584" w:left="180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6C448" w14:textId="77777777" w:rsidR="00B2268D" w:rsidRDefault="00B2268D">
      <w:pPr>
        <w:spacing w:after="0" w:line="240" w:lineRule="auto"/>
      </w:pPr>
      <w:r>
        <w:separator/>
      </w:r>
    </w:p>
  </w:endnote>
  <w:endnote w:type="continuationSeparator" w:id="0">
    <w:p w14:paraId="2102C607" w14:textId="77777777" w:rsidR="00B2268D" w:rsidRDefault="00B22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72" w:type="dxa"/>
        <w:left w:w="0" w:type="dxa"/>
        <w:bottom w:w="72" w:type="dxa"/>
        <w:right w:w="115" w:type="dxa"/>
      </w:tblCellMar>
      <w:tblLook w:val="01E0" w:firstRow="1" w:lastRow="1" w:firstColumn="1" w:lastColumn="1" w:noHBand="0" w:noVBand="0"/>
      <w:tblDescription w:val="Footer contact information table"/>
    </w:tblPr>
    <w:tblGrid>
      <w:gridCol w:w="1613"/>
      <w:gridCol w:w="7027"/>
    </w:tblGrid>
    <w:tr w:rsidR="00A86F61" w14:paraId="6410EDF6" w14:textId="77777777" w:rsidTr="000B32EC">
      <w:tc>
        <w:tcPr>
          <w:tcW w:w="1613" w:type="dxa"/>
        </w:tcPr>
        <w:sdt>
          <w:sdtPr>
            <w:id w:val="-471514204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0A21EC93" w14:textId="77777777" w:rsidR="00A86F61" w:rsidRDefault="006724A7">
              <w:pPr>
                <w:pStyle w:val="Footer"/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963E0F">
                <w:rPr>
                  <w:noProof/>
                </w:rPr>
                <w:t>2</w:t>
              </w:r>
              <w:r>
                <w:rPr>
                  <w:noProof/>
                </w:rPr>
                <w:fldChar w:fldCharType="end"/>
              </w:r>
            </w:p>
          </w:sdtContent>
        </w:sdt>
      </w:tc>
      <w:tc>
        <w:tcPr>
          <w:tcW w:w="7027" w:type="dxa"/>
          <w:tcBorders>
            <w:top w:val="single" w:sz="4" w:space="0" w:color="7F7F7F" w:themeColor="background1" w:themeShade="7F"/>
          </w:tcBorders>
        </w:tcPr>
        <w:sdt>
          <w:sdtPr>
            <w:alias w:val="Your name:"/>
            <w:tag w:val="Your name:"/>
            <w:id w:val="1304897497"/>
            <w:placeholder>
              <w:docPart w:val="91935CA9D7802E4AB697A48BCAA0C060"/>
            </w:placeholder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15:appearance w15:val="hidden"/>
            <w:text w:multiLine="1"/>
          </w:sdtPr>
          <w:sdtContent>
            <w:p w14:paraId="527D6831" w14:textId="553DDBE7" w:rsidR="00C92C71" w:rsidRPr="00C92C71" w:rsidRDefault="00FA0C6E" w:rsidP="00C92C71">
              <w:pPr>
                <w:pStyle w:val="Footer"/>
              </w:pPr>
              <w:r>
                <w:t xml:space="preserve">Jessica </w:t>
              </w:r>
              <w:proofErr w:type="spellStart"/>
              <w:r>
                <w:t>Maka</w:t>
              </w:r>
              <w:proofErr w:type="spellEnd"/>
              <w:r>
                <w:t xml:space="preserve"> </w:t>
              </w:r>
            </w:p>
          </w:sdtContent>
        </w:sdt>
        <w:p w14:paraId="301300C2" w14:textId="3C3BA469" w:rsidR="00A86F61" w:rsidRDefault="00000000">
          <w:pPr>
            <w:pStyle w:val="Footer"/>
          </w:pPr>
          <w:sdt>
            <w:sdtPr>
              <w:alias w:val="Street address, city, st zip code:"/>
              <w:tag w:val="Street address, city, st zip code:"/>
              <w:id w:val="1530058015"/>
              <w:placeholder>
                <w:docPart w:val="D2171C7B9F727F4AA425FE4CE2BA5C7B"/>
              </w:placeholder>
              <w:dataBinding w:prefixMappings="xmlns:ns0='http://schemas.microsoft.com/office/2006/coverPageProps' " w:xpath="/ns0:CoverPageProperties[1]/ns0:CompanyAddress[1]" w:storeItemID="{55AF091B-3C7A-41E3-B477-F2FDAA23CFDA}"/>
              <w15:appearance w15:val="hidden"/>
              <w:text w:multiLine="1"/>
            </w:sdtPr>
            <w:sdtContent>
              <w:r w:rsidR="00653CC5">
                <w:t xml:space="preserve">13 Archibald </w:t>
              </w:r>
              <w:proofErr w:type="spellStart"/>
              <w:r w:rsidR="00653CC5">
                <w:t>Crt</w:t>
              </w:r>
              <w:proofErr w:type="spellEnd"/>
              <w:r w:rsidR="00653CC5">
                <w:t>. Baltimore, ON K0K 1C0</w:t>
              </w:r>
            </w:sdtContent>
          </w:sdt>
          <w:r w:rsidR="006724A7">
            <w:t xml:space="preserve"> – </w:t>
          </w:r>
          <w:sdt>
            <w:sdtPr>
              <w:alias w:val="Phone:"/>
              <w:tag w:val="Phone:"/>
              <w:id w:val="-145366429"/>
              <w:placeholder>
                <w:docPart w:val="356F78DDA3F87F429E161E8DBBB7EFEA"/>
              </w:placeholder>
              <w:dataBinding w:prefixMappings="xmlns:ns0='http://schemas.microsoft.com/office/2006/coverPageProps' " w:xpath="/ns0:CoverPageProperties[1]/ns0:CompanyPhone[1]" w:storeItemID="{55AF091B-3C7A-41E3-B477-F2FDAA23CFDA}"/>
              <w15:appearance w15:val="hidden"/>
              <w:text w:multiLine="1"/>
            </w:sdtPr>
            <w:sdtContent>
              <w:r w:rsidR="00653CC5">
                <w:t>416-994-6679</w:t>
              </w:r>
            </w:sdtContent>
          </w:sdt>
          <w:r w:rsidR="006724A7">
            <w:t xml:space="preserve"> – </w:t>
          </w:r>
          <w:sdt>
            <w:sdtPr>
              <w:alias w:val="Email"/>
              <w:tag w:val=""/>
              <w:id w:val="1846358867"/>
              <w:placeholder>
                <w:docPart w:val="B6B0811530B68243BA0CD0534B5B37C8"/>
              </w:placeholder>
              <w:dataBinding w:prefixMappings="xmlns:ns0='http://schemas.microsoft.com/office/2006/coverPageProps' " w:xpath="/ns0:CoverPageProperties[1]/ns0:CompanyFax[1]" w:storeItemID="{55AF091B-3C7A-41E3-B477-F2FDAA23CFDA}"/>
              <w15:appearance w15:val="hidden"/>
              <w:text w:multiLine="1"/>
            </w:sdtPr>
            <w:sdtContent>
              <w:r w:rsidR="00653CC5">
                <w:t xml:space="preserve">Jessica.halkiw@gmail.com </w:t>
              </w:r>
            </w:sdtContent>
          </w:sdt>
        </w:p>
      </w:tc>
    </w:tr>
  </w:tbl>
  <w:p w14:paraId="7885EE40" w14:textId="77777777" w:rsidR="00A86F61" w:rsidRDefault="00A86F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EB687" w14:textId="77777777" w:rsidR="00B2268D" w:rsidRDefault="00B2268D">
      <w:pPr>
        <w:spacing w:after="0" w:line="240" w:lineRule="auto"/>
      </w:pPr>
      <w:r>
        <w:separator/>
      </w:r>
    </w:p>
  </w:footnote>
  <w:footnote w:type="continuationSeparator" w:id="0">
    <w:p w14:paraId="71BC1C0B" w14:textId="77777777" w:rsidR="00B2268D" w:rsidRDefault="00B226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4EA45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B76C2E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E0C4ED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C8B88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A1EF3F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A67EE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26EC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78EC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8A1E9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8A37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91601"/>
    <w:multiLevelType w:val="hybridMultilevel"/>
    <w:tmpl w:val="906C2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9140E1"/>
    <w:multiLevelType w:val="hybridMultilevel"/>
    <w:tmpl w:val="9842B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449A1"/>
    <w:multiLevelType w:val="hybridMultilevel"/>
    <w:tmpl w:val="B630C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027FBF"/>
    <w:multiLevelType w:val="hybridMultilevel"/>
    <w:tmpl w:val="53B01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E8E6FF0"/>
    <w:multiLevelType w:val="hybridMultilevel"/>
    <w:tmpl w:val="4C3E3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BF3F4A"/>
    <w:multiLevelType w:val="hybridMultilevel"/>
    <w:tmpl w:val="5C9E84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B75600"/>
    <w:multiLevelType w:val="singleLevel"/>
    <w:tmpl w:val="14F68CC2"/>
    <w:lvl w:ilvl="0">
      <w:start w:val="1"/>
      <w:numFmt w:val="bullet"/>
      <w:lvlText w:val=""/>
      <w:lvlJc w:val="left"/>
      <w:pPr>
        <w:ind w:left="605" w:hanging="360"/>
      </w:pPr>
      <w:rPr>
        <w:rFonts w:ascii="Symbol" w:hAnsi="Symbol" w:hint="default"/>
        <w:sz w:val="16"/>
      </w:rPr>
    </w:lvl>
  </w:abstractNum>
  <w:num w:numId="1" w16cid:durableId="781152168">
    <w:abstractNumId w:val="16"/>
  </w:num>
  <w:num w:numId="2" w16cid:durableId="1965191006">
    <w:abstractNumId w:val="9"/>
  </w:num>
  <w:num w:numId="3" w16cid:durableId="417337905">
    <w:abstractNumId w:val="7"/>
  </w:num>
  <w:num w:numId="4" w16cid:durableId="814952644">
    <w:abstractNumId w:val="6"/>
  </w:num>
  <w:num w:numId="5" w16cid:durableId="2115251235">
    <w:abstractNumId w:val="5"/>
  </w:num>
  <w:num w:numId="6" w16cid:durableId="1992902525">
    <w:abstractNumId w:val="4"/>
  </w:num>
  <w:num w:numId="7" w16cid:durableId="1600213113">
    <w:abstractNumId w:val="8"/>
  </w:num>
  <w:num w:numId="8" w16cid:durableId="1456293479">
    <w:abstractNumId w:val="3"/>
  </w:num>
  <w:num w:numId="9" w16cid:durableId="328755717">
    <w:abstractNumId w:val="2"/>
  </w:num>
  <w:num w:numId="10" w16cid:durableId="1360005894">
    <w:abstractNumId w:val="1"/>
  </w:num>
  <w:num w:numId="11" w16cid:durableId="599221399">
    <w:abstractNumId w:val="0"/>
  </w:num>
  <w:num w:numId="12" w16cid:durableId="779299410">
    <w:abstractNumId w:val="10"/>
  </w:num>
  <w:num w:numId="13" w16cid:durableId="903105250">
    <w:abstractNumId w:val="11"/>
  </w:num>
  <w:num w:numId="14" w16cid:durableId="1552304830">
    <w:abstractNumId w:val="15"/>
  </w:num>
  <w:num w:numId="15" w16cid:durableId="1072242446">
    <w:abstractNumId w:val="12"/>
  </w:num>
  <w:num w:numId="16" w16cid:durableId="1043410607">
    <w:abstractNumId w:val="14"/>
  </w:num>
  <w:num w:numId="17" w16cid:durableId="19197498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CC5"/>
    <w:rsid w:val="00014CE3"/>
    <w:rsid w:val="000B32EC"/>
    <w:rsid w:val="000E000D"/>
    <w:rsid w:val="001905AF"/>
    <w:rsid w:val="001C5D03"/>
    <w:rsid w:val="00263542"/>
    <w:rsid w:val="002D4F34"/>
    <w:rsid w:val="002E3590"/>
    <w:rsid w:val="002F798F"/>
    <w:rsid w:val="00331C78"/>
    <w:rsid w:val="003D37C1"/>
    <w:rsid w:val="004B37C5"/>
    <w:rsid w:val="005203B5"/>
    <w:rsid w:val="005A6A02"/>
    <w:rsid w:val="005D21FB"/>
    <w:rsid w:val="005F7B40"/>
    <w:rsid w:val="00653CC5"/>
    <w:rsid w:val="006724A7"/>
    <w:rsid w:val="00675AA5"/>
    <w:rsid w:val="006B2AB4"/>
    <w:rsid w:val="00784B25"/>
    <w:rsid w:val="008333FC"/>
    <w:rsid w:val="00841341"/>
    <w:rsid w:val="008466F0"/>
    <w:rsid w:val="008569E5"/>
    <w:rsid w:val="00963E0F"/>
    <w:rsid w:val="0096638F"/>
    <w:rsid w:val="009916BD"/>
    <w:rsid w:val="009B1B1B"/>
    <w:rsid w:val="009B20C1"/>
    <w:rsid w:val="009F6D0B"/>
    <w:rsid w:val="00A449BF"/>
    <w:rsid w:val="00A7034D"/>
    <w:rsid w:val="00A704CA"/>
    <w:rsid w:val="00A86F61"/>
    <w:rsid w:val="00AD0CCD"/>
    <w:rsid w:val="00B2268D"/>
    <w:rsid w:val="00B67BCB"/>
    <w:rsid w:val="00BB1ED9"/>
    <w:rsid w:val="00BD1EAD"/>
    <w:rsid w:val="00C2037F"/>
    <w:rsid w:val="00C92C71"/>
    <w:rsid w:val="00CA44C2"/>
    <w:rsid w:val="00CD4689"/>
    <w:rsid w:val="00D140F4"/>
    <w:rsid w:val="00DA0116"/>
    <w:rsid w:val="00DC00B3"/>
    <w:rsid w:val="00DD7E99"/>
    <w:rsid w:val="00E21D64"/>
    <w:rsid w:val="00E33851"/>
    <w:rsid w:val="00EB0A7E"/>
    <w:rsid w:val="00F3010C"/>
    <w:rsid w:val="00F31BF6"/>
    <w:rsid w:val="00F8731E"/>
    <w:rsid w:val="00FA0C6E"/>
    <w:rsid w:val="00FC48B4"/>
    <w:rsid w:val="00FD43A7"/>
    <w:rsid w:val="00FD59B6"/>
    <w:rsid w:val="00FD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061D3"/>
  <w15:chartTrackingRefBased/>
  <w15:docId w15:val="{7AE0CEA6-C3DA-E447-8D11-5D730704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000000" w:themeColor="text1"/>
        <w:sz w:val="22"/>
        <w:szCs w:val="22"/>
        <w:lang w:val="en-US" w:eastAsia="ja-JP" w:bidi="ar-SA"/>
      </w:rPr>
    </w:rPrDefault>
    <w:pPrDefault>
      <w:pPr>
        <w:spacing w:after="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2EC"/>
  </w:style>
  <w:style w:type="paragraph" w:styleId="Heading1">
    <w:name w:val="heading 1"/>
    <w:basedOn w:val="Normal"/>
    <w:link w:val="Heading1Char"/>
    <w:uiPriority w:val="9"/>
    <w:qFormat/>
    <w:rsid w:val="000B32EC"/>
    <w:pPr>
      <w:contextualSpacing/>
      <w:outlineLvl w:val="0"/>
    </w:pPr>
    <w:rPr>
      <w:rFonts w:asciiTheme="majorHAnsi" w:eastAsia="Times New Roman" w:hAnsiTheme="majorHAnsi" w:cs="Times New Roman"/>
      <w:b/>
    </w:rPr>
  </w:style>
  <w:style w:type="paragraph" w:styleId="Heading2">
    <w:name w:val="heading 2"/>
    <w:basedOn w:val="Normal"/>
    <w:link w:val="Heading2Char"/>
    <w:uiPriority w:val="9"/>
    <w:unhideWhenUsed/>
    <w:qFormat/>
    <w:rsid w:val="00F3010C"/>
    <w:pPr>
      <w:keepNext/>
      <w:keepLines/>
      <w:spacing w:before="200"/>
      <w:contextualSpacing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20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20C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20C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20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20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8569E5"/>
    <w:rPr>
      <w:b/>
      <w:bCs/>
      <w:caps w:val="0"/>
      <w:smallCaps/>
      <w:color w:val="365F91" w:themeColor="accent1" w:themeShade="BF"/>
      <w:spacing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000000" w:themeColor="text1"/>
      <w:sz w:val="18"/>
      <w:szCs w:val="16"/>
      <w:lang w:eastAsia="en-US"/>
    </w:rPr>
  </w:style>
  <w:style w:type="paragraph" w:customStyle="1" w:styleId="BulletedList">
    <w:name w:val="Bulleted List"/>
    <w:basedOn w:val="Normal"/>
    <w:semiHidden/>
    <w:unhideWhenUsed/>
    <w:qFormat/>
    <w:pPr>
      <w:ind w:left="288" w:hanging="288"/>
    </w:pPr>
  </w:style>
  <w:style w:type="paragraph" w:customStyle="1" w:styleId="ContactInformation">
    <w:name w:val="Contact Information"/>
    <w:basedOn w:val="Normal"/>
    <w:uiPriority w:val="3"/>
    <w:qFormat/>
    <w:pPr>
      <w:pBdr>
        <w:bottom w:val="single" w:sz="4" w:space="6" w:color="auto"/>
      </w:pBdr>
      <w:spacing w:before="40" w:after="40"/>
    </w:pPr>
    <w:rPr>
      <w:kern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3010C"/>
    <w:rPr>
      <w:rFonts w:asciiTheme="majorHAnsi" w:eastAsiaTheme="majorEastAsia" w:hAnsiTheme="majorHAnsi" w:cstheme="majorBidi"/>
      <w:b/>
      <w:szCs w:val="26"/>
    </w:r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szCs w:val="22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1Char">
    <w:name w:val="Heading 1 Char"/>
    <w:basedOn w:val="DefaultParagraphFont"/>
    <w:link w:val="Heading1"/>
    <w:uiPriority w:val="9"/>
    <w:rsid w:val="000B32EC"/>
    <w:rPr>
      <w:rFonts w:asciiTheme="majorHAnsi" w:eastAsia="Times New Roman" w:hAnsiTheme="majorHAnsi" w:cs="Times New Roman"/>
      <w:b/>
    </w:rPr>
  </w:style>
  <w:style w:type="table" w:styleId="TableGrid">
    <w:name w:val="Table Grid"/>
    <w:basedOn w:val="TableNormal"/>
    <w:uiPriority w:val="39"/>
    <w:pPr>
      <w:spacing w:after="0" w:line="240" w:lineRule="auto"/>
    </w:pPr>
    <w:rPr>
      <w:rFonts w:cs="Times New Roman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B37C5"/>
    <w:rPr>
      <w:color w:val="595959" w:themeColor="text1" w:themeTint="A6"/>
    </w:rPr>
  </w:style>
  <w:style w:type="paragraph" w:styleId="Title">
    <w:name w:val="Title"/>
    <w:basedOn w:val="Normal"/>
    <w:link w:val="TitleChar"/>
    <w:uiPriority w:val="1"/>
    <w:qFormat/>
    <w:rsid w:val="000B32EC"/>
    <w:pPr>
      <w:spacing w:after="0"/>
      <w:contextualSpacing/>
    </w:pPr>
    <w:rPr>
      <w:rFonts w:asciiTheme="majorHAnsi" w:eastAsiaTheme="majorEastAsia" w:hAnsiTheme="majorHAnsi" w:cstheme="majorBidi"/>
      <w:b/>
      <w:kern w:val="28"/>
      <w:sz w:val="2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B32EC"/>
    <w:rPr>
      <w:rFonts w:asciiTheme="majorHAnsi" w:eastAsiaTheme="majorEastAsia" w:hAnsiTheme="majorHAnsi" w:cstheme="majorBidi"/>
      <w:b/>
      <w:kern w:val="28"/>
      <w:sz w:val="2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color w:val="243F60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/>
      <w:iCs/>
      <w:color w:val="365F91" w:themeColor="accent1" w:themeShade="BF"/>
      <w:szCs w:val="22"/>
    </w:rPr>
  </w:style>
  <w:style w:type="paragraph" w:styleId="Date">
    <w:name w:val="Date"/>
    <w:basedOn w:val="Normal"/>
    <w:next w:val="Normal"/>
    <w:link w:val="DateChar"/>
    <w:uiPriority w:val="99"/>
    <w:qFormat/>
    <w:rPr>
      <w:i/>
    </w:rPr>
  </w:style>
  <w:style w:type="character" w:customStyle="1" w:styleId="DateChar">
    <w:name w:val="Date Char"/>
    <w:basedOn w:val="DefaultParagraphFont"/>
    <w:link w:val="Date"/>
    <w:uiPriority w:val="99"/>
    <w:rPr>
      <w:i/>
      <w:szCs w:val="22"/>
    </w:rPr>
  </w:style>
  <w:style w:type="table" w:styleId="TableGridLight">
    <w:name w:val="Grid Table Light"/>
    <w:basedOn w:val="TableNormal"/>
    <w:uiPriority w:val="40"/>
    <w:rsid w:val="009B20C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ibliography">
    <w:name w:val="Bibliography"/>
    <w:basedOn w:val="Normal"/>
    <w:next w:val="Normal"/>
    <w:uiPriority w:val="37"/>
    <w:semiHidden/>
    <w:unhideWhenUsed/>
    <w:rsid w:val="009B20C1"/>
  </w:style>
  <w:style w:type="paragraph" w:styleId="BlockText">
    <w:name w:val="Block Text"/>
    <w:basedOn w:val="Normal"/>
    <w:uiPriority w:val="99"/>
    <w:semiHidden/>
    <w:unhideWhenUsed/>
    <w:rsid w:val="008569E5"/>
    <w:pPr>
      <w:pBdr>
        <w:top w:val="single" w:sz="2" w:space="10" w:color="365F91" w:themeColor="accent1" w:themeShade="BF" w:shadow="1"/>
        <w:left w:val="single" w:sz="2" w:space="10" w:color="365F91" w:themeColor="accent1" w:themeShade="BF" w:shadow="1"/>
        <w:bottom w:val="single" w:sz="2" w:space="10" w:color="365F91" w:themeColor="accent1" w:themeShade="BF" w:shadow="1"/>
        <w:right w:val="single" w:sz="2" w:space="10" w:color="365F91" w:themeColor="accent1" w:themeShade="BF" w:shadow="1"/>
      </w:pBdr>
      <w:ind w:left="1152" w:right="1152"/>
    </w:pPr>
    <w:rPr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9B20C1"/>
  </w:style>
  <w:style w:type="character" w:customStyle="1" w:styleId="BodyTextChar">
    <w:name w:val="Body Text Char"/>
    <w:basedOn w:val="DefaultParagraphFont"/>
    <w:link w:val="BodyText"/>
    <w:uiPriority w:val="99"/>
    <w:semiHidden/>
    <w:rsid w:val="009B20C1"/>
  </w:style>
  <w:style w:type="paragraph" w:styleId="BodyText2">
    <w:name w:val="Body Text 2"/>
    <w:basedOn w:val="Normal"/>
    <w:link w:val="BodyText2Char"/>
    <w:uiPriority w:val="99"/>
    <w:semiHidden/>
    <w:unhideWhenUsed/>
    <w:rsid w:val="009B20C1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B20C1"/>
  </w:style>
  <w:style w:type="paragraph" w:styleId="BodyText3">
    <w:name w:val="Body Text 3"/>
    <w:basedOn w:val="Normal"/>
    <w:link w:val="BodyText3Char"/>
    <w:uiPriority w:val="99"/>
    <w:semiHidden/>
    <w:unhideWhenUsed/>
    <w:rsid w:val="009B20C1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B20C1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B20C1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B20C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B20C1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B20C1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B20C1"/>
    <w:pPr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B20C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B20C1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B20C1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B20C1"/>
    <w:pPr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B20C1"/>
    <w:rPr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B20C1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B20C1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B20C1"/>
  </w:style>
  <w:style w:type="table" w:styleId="ColorfulGrid">
    <w:name w:val="Colorful Grid"/>
    <w:basedOn w:val="TableNormal"/>
    <w:uiPriority w:val="7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9B20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9B20C1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9B20C1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9B20C1"/>
    <w:pPr>
      <w:spacing w:after="0" w:line="240" w:lineRule="auto"/>
    </w:p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9B20C1"/>
    <w:pPr>
      <w:spacing w:after="0" w:line="240" w:lineRule="auto"/>
    </w:p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9B20C1"/>
    <w:pPr>
      <w:spacing w:after="0" w:line="240" w:lineRule="auto"/>
    </w:p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9B20C1"/>
    <w:pPr>
      <w:spacing w:after="0" w:line="240" w:lineRule="auto"/>
    </w:p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9B20C1"/>
    <w:pPr>
      <w:spacing w:after="0" w:line="240" w:lineRule="auto"/>
    </w:p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9B20C1"/>
    <w:pPr>
      <w:spacing w:after="0" w:line="240" w:lineRule="auto"/>
    </w:p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B20C1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0C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0C1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0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0C1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9B20C1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B20C1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B20C1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B20C1"/>
  </w:style>
  <w:style w:type="character" w:styleId="Emphasis">
    <w:name w:val="Emphasis"/>
    <w:basedOn w:val="DefaultParagraphFont"/>
    <w:uiPriority w:val="20"/>
    <w:semiHidden/>
    <w:unhideWhenUsed/>
    <w:qFormat/>
    <w:rsid w:val="009B20C1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9B20C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B20C1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20C1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B20C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B20C1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9B20C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20C1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20C1"/>
    <w:rPr>
      <w:szCs w:val="20"/>
    </w:rPr>
  </w:style>
  <w:style w:type="table" w:styleId="GridTable1Light">
    <w:name w:val="Grid Table 1 Light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9B20C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9B20C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9B20C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9B20C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B20C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9B20C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9B20C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9B20C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9B20C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9B20C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9B20C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9B20C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9B20C1"/>
    <w:rPr>
      <w:color w:val="2B579A"/>
      <w:shd w:val="clear" w:color="auto" w:fill="E6E6E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20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20C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20C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20C1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20C1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9B20C1"/>
  </w:style>
  <w:style w:type="paragraph" w:styleId="HTMLAddress">
    <w:name w:val="HTML Address"/>
    <w:basedOn w:val="Normal"/>
    <w:link w:val="HTMLAddressChar"/>
    <w:uiPriority w:val="99"/>
    <w:semiHidden/>
    <w:unhideWhenUsed/>
    <w:rsid w:val="009B20C1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B20C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9B20C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9B20C1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9B20C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9B20C1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B20C1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B20C1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9B20C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9B20C1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B20C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B20C1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B20C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8569E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8569E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569E5"/>
    <w:rPr>
      <w:i/>
      <w:iCs/>
      <w:color w:val="365F91" w:themeColor="accent1" w:themeShade="BF"/>
    </w:rPr>
  </w:style>
  <w:style w:type="table" w:styleId="LightGrid">
    <w:name w:val="Light Grid"/>
    <w:basedOn w:val="TableNormal"/>
    <w:uiPriority w:val="62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B20C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9B20C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9B20C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9B20C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9B20C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9B20C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9B20C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B20C1"/>
  </w:style>
  <w:style w:type="paragraph" w:styleId="List">
    <w:name w:val="List"/>
    <w:basedOn w:val="Normal"/>
    <w:uiPriority w:val="99"/>
    <w:semiHidden/>
    <w:unhideWhenUsed/>
    <w:rsid w:val="009B20C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B20C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B20C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B20C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B20C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9B20C1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B20C1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B20C1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B20C1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B20C1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B20C1"/>
    <w:pPr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B20C1"/>
    <w:pPr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B20C1"/>
    <w:pPr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B20C1"/>
    <w:pPr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B20C1"/>
    <w:pPr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B20C1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B20C1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B20C1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B20C1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B20C1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9B20C1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9B20C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9B20C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9B20C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9B20C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9B20C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9B20C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9B20C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9B20C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9B20C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9B20C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9B20C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9B20C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9B20C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B20C1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B20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9B20C1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B20C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B20C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9B20C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B20C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B20C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B20C1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B20C1"/>
  </w:style>
  <w:style w:type="character" w:styleId="PageNumber">
    <w:name w:val="page number"/>
    <w:basedOn w:val="DefaultParagraphFont"/>
    <w:uiPriority w:val="99"/>
    <w:semiHidden/>
    <w:unhideWhenUsed/>
    <w:rsid w:val="009B20C1"/>
  </w:style>
  <w:style w:type="table" w:styleId="PlainTable1">
    <w:name w:val="Plain Table 1"/>
    <w:basedOn w:val="TableNormal"/>
    <w:uiPriority w:val="41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D4F34"/>
    <w:tblPr>
      <w:tblStyleRowBandSize w:val="1"/>
      <w:tblStyleColBandSize w:val="1"/>
      <w:tblCellMar>
        <w:top w:w="144" w:type="dxa"/>
        <w:left w:w="0" w:type="dxa"/>
        <w:bottom w:w="72" w:type="dxa"/>
        <w:right w:w="115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9B20C1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B20C1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4B37C5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B37C5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B20C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B20C1"/>
  </w:style>
  <w:style w:type="paragraph" w:styleId="Signature">
    <w:name w:val="Signature"/>
    <w:basedOn w:val="Normal"/>
    <w:link w:val="SignatureChar"/>
    <w:uiPriority w:val="99"/>
    <w:semiHidden/>
    <w:unhideWhenUsed/>
    <w:rsid w:val="009B20C1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B20C1"/>
  </w:style>
  <w:style w:type="character" w:styleId="SmartHyperlink">
    <w:name w:val="Smart Hyperlink"/>
    <w:basedOn w:val="DefaultParagraphFont"/>
    <w:uiPriority w:val="99"/>
    <w:semiHidden/>
    <w:unhideWhenUsed/>
    <w:rsid w:val="009B20C1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9B20C1"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B37C5"/>
    <w:pPr>
      <w:numPr>
        <w:ilvl w:val="1"/>
      </w:numPr>
      <w:spacing w:after="160"/>
      <w:contextualSpacing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B37C5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9B20C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9B20C1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9B20C1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B20C1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B20C1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B2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B20C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B20C1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B20C1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B20C1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B20C1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B20C1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B20C1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B20C1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B2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B20C1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B20C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B20C1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B20C1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B20C1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B20C1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B20C1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B20C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B20C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B20C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B20C1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B20C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B20C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B20C1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B20C1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9B20C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B20C1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B20C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B20C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9B20C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B2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B20C1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B20C1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9B20C1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9B20C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B20C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B20C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B20C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B20C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B20C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B20C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B20C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B20C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B20C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D59B6"/>
    <w:pPr>
      <w:keepNext/>
      <w:keepLines/>
      <w:outlineLvl w:val="9"/>
    </w:pPr>
    <w:rPr>
      <w:rFonts w:eastAsiaTheme="majorEastAsia" w:cstheme="majorBidi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9B20C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essicahalkiw/Library/Containers/com.microsoft.Word/Data/Library/Application%20Support/Microsoft/Office/16.0/DTS/Search/%7b8864B013-0850-BA4B-88FB-AFAA6715C771%7dtf1000213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171C7B9F727F4AA425FE4CE2BA5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EF22D-0D7B-7946-8081-C7EC552AA453}"/>
      </w:docPartPr>
      <w:docPartBody>
        <w:p w:rsidR="00000000" w:rsidRDefault="00000000">
          <w:pPr>
            <w:pStyle w:val="D2171C7B9F727F4AA425FE4CE2BA5C7B"/>
          </w:pPr>
          <w:r>
            <w:t>Your Name</w:t>
          </w:r>
        </w:p>
      </w:docPartBody>
    </w:docPart>
    <w:docPart>
      <w:docPartPr>
        <w:name w:val="356F78DDA3F87F429E161E8DBBB7E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B8D2B-B8A4-2642-BBBF-3C0E54AC608A}"/>
      </w:docPartPr>
      <w:docPartBody>
        <w:p w:rsidR="00000000" w:rsidRDefault="00000000">
          <w:pPr>
            <w:pStyle w:val="356F78DDA3F87F429E161E8DBBB7EFEA"/>
          </w:pPr>
          <w:r w:rsidRPr="00A704CA">
            <w:t>Street Address, City, ST ZIP Code</w:t>
          </w:r>
        </w:p>
      </w:docPartBody>
    </w:docPart>
    <w:docPart>
      <w:docPartPr>
        <w:name w:val="B6B0811530B68243BA0CD0534B5B3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BE01A-5782-8848-93B6-2331A8E7A564}"/>
      </w:docPartPr>
      <w:docPartBody>
        <w:p w:rsidR="00000000" w:rsidRDefault="00000000">
          <w:pPr>
            <w:pStyle w:val="B6B0811530B68243BA0CD0534B5B37C8"/>
          </w:pPr>
          <w:r>
            <w:t>Phone</w:t>
          </w:r>
        </w:p>
      </w:docPartBody>
    </w:docPart>
    <w:docPart>
      <w:docPartPr>
        <w:name w:val="965FB92B3EF2334195B39CF544E4C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A150E-9EDE-B54F-B48E-3D9ADD9756A5}"/>
      </w:docPartPr>
      <w:docPartBody>
        <w:p w:rsidR="00000000" w:rsidRDefault="00000000">
          <w:pPr>
            <w:pStyle w:val="965FB92B3EF2334195B39CF544E4C7A9"/>
          </w:pPr>
          <w:r w:rsidRPr="00A704CA">
            <w:t>Email</w:t>
          </w:r>
        </w:p>
      </w:docPartBody>
    </w:docPart>
    <w:docPart>
      <w:docPartPr>
        <w:name w:val="91935CA9D7802E4AB697A48BCAA0C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43ECD-9D26-B24B-B8C7-001ADDD0F02E}"/>
      </w:docPartPr>
      <w:docPartBody>
        <w:p w:rsidR="00000000" w:rsidRDefault="00000000">
          <w:pPr>
            <w:pStyle w:val="91935CA9D7802E4AB697A48BCAA0C060"/>
          </w:pPr>
          <w:r>
            <w:t>Job Title 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C51"/>
    <w:rsid w:val="0073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spacing w:after="80" w:line="288" w:lineRule="auto"/>
      <w:contextualSpacing/>
      <w:outlineLvl w:val="0"/>
    </w:pPr>
    <w:rPr>
      <w:rFonts w:asciiTheme="majorHAnsi" w:eastAsia="Times New Roman" w:hAnsiTheme="majorHAnsi" w:cs="Times New Roman"/>
      <w:b/>
      <w:color w:val="000000" w:themeColor="text1"/>
      <w:sz w:val="22"/>
      <w:szCs w:val="22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2171C7B9F727F4AA425FE4CE2BA5C7B">
    <w:name w:val="D2171C7B9F727F4AA425FE4CE2BA5C7B"/>
  </w:style>
  <w:style w:type="paragraph" w:customStyle="1" w:styleId="356F78DDA3F87F429E161E8DBBB7EFEA">
    <w:name w:val="356F78DDA3F87F429E161E8DBBB7EFEA"/>
  </w:style>
  <w:style w:type="paragraph" w:customStyle="1" w:styleId="B6B0811530B68243BA0CD0534B5B37C8">
    <w:name w:val="B6B0811530B68243BA0CD0534B5B37C8"/>
  </w:style>
  <w:style w:type="paragraph" w:customStyle="1" w:styleId="965FB92B3EF2334195B39CF544E4C7A9">
    <w:name w:val="965FB92B3EF2334195B39CF544E4C7A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="Times New Roman" w:hAnsiTheme="majorHAnsi" w:cs="Times New Roman"/>
      <w:b/>
      <w:color w:val="000000" w:themeColor="text1"/>
      <w:sz w:val="22"/>
      <w:szCs w:val="22"/>
      <w:lang w:val="en-US" w:eastAsia="ja-JP"/>
    </w:rPr>
  </w:style>
  <w:style w:type="paragraph" w:customStyle="1" w:styleId="FFFC934E5B10024B87F3504F43EB11CC">
    <w:name w:val="FFFC934E5B10024B87F3504F43EB11CC"/>
  </w:style>
  <w:style w:type="paragraph" w:customStyle="1" w:styleId="1F59B18C77E5F7438E6E45AC11478404">
    <w:name w:val="1F59B18C77E5F7438E6E45AC11478404"/>
  </w:style>
  <w:style w:type="paragraph" w:customStyle="1" w:styleId="655887D884A4AC4EA452EF61CBD794A6">
    <w:name w:val="655887D884A4AC4EA452EF61CBD794A6"/>
  </w:style>
  <w:style w:type="paragraph" w:customStyle="1" w:styleId="91935CA9D7802E4AB697A48BCAA0C060">
    <w:name w:val="91935CA9D7802E4AB697A48BCAA0C060"/>
  </w:style>
  <w:style w:type="paragraph" w:customStyle="1" w:styleId="C5129EA968A4D34A81CBA0CEC139C616">
    <w:name w:val="C5129EA968A4D34A81CBA0CEC139C616"/>
  </w:style>
  <w:style w:type="paragraph" w:customStyle="1" w:styleId="1134BA162B2E2E488EEC70577C30D1CA">
    <w:name w:val="1134BA162B2E2E488EEC70577C30D1CA"/>
  </w:style>
  <w:style w:type="paragraph" w:customStyle="1" w:styleId="12CDE47116B41B4B92E24091A4334F73">
    <w:name w:val="12CDE47116B41B4B92E24091A4334F73"/>
  </w:style>
  <w:style w:type="paragraph" w:customStyle="1" w:styleId="061FAEBA8B521E4BBC7C39FB3ED15599">
    <w:name w:val="061FAEBA8B521E4BBC7C39FB3ED15599"/>
  </w:style>
  <w:style w:type="paragraph" w:customStyle="1" w:styleId="B0953ED0EBD02D489029E256BEA062C8">
    <w:name w:val="B0953ED0EBD02D489029E256BEA062C8"/>
  </w:style>
  <w:style w:type="paragraph" w:customStyle="1" w:styleId="A98CA10998E3324AB3763BC9B213DFE9">
    <w:name w:val="A98CA10998E3324AB3763BC9B213DFE9"/>
  </w:style>
  <w:style w:type="paragraph" w:customStyle="1" w:styleId="2658EBEDE7B4D1488CCF091C847FD793">
    <w:name w:val="2658EBEDE7B4D1488CCF091C847FD793"/>
  </w:style>
  <w:style w:type="paragraph" w:customStyle="1" w:styleId="49F21143E963DA4BABB55B733B625B17">
    <w:name w:val="49F21143E963DA4BABB55B733B625B17"/>
  </w:style>
  <w:style w:type="paragraph" w:customStyle="1" w:styleId="E267B569196B10459F3FE62DD2C6FA8D">
    <w:name w:val="E267B569196B10459F3FE62DD2C6FA8D"/>
  </w:style>
  <w:style w:type="paragraph" w:customStyle="1" w:styleId="C159681175328743A659DF3797C3EED7">
    <w:name w:val="C159681175328743A659DF3797C3EED7"/>
  </w:style>
  <w:style w:type="paragraph" w:customStyle="1" w:styleId="25E442EBA3AC5E41B716CDEAC21AF3C3">
    <w:name w:val="25E442EBA3AC5E41B716CDEAC21AF3C3"/>
  </w:style>
  <w:style w:type="paragraph" w:customStyle="1" w:styleId="082A22385FA9F043B6CD1EB4AC0ACB7C">
    <w:name w:val="082A22385FA9F043B6CD1EB4AC0ACB7C"/>
  </w:style>
  <w:style w:type="paragraph" w:customStyle="1" w:styleId="427ED5852B14BE428BF7D21343A0A319">
    <w:name w:val="427ED5852B14BE428BF7D21343A0A319"/>
  </w:style>
  <w:style w:type="paragraph" w:customStyle="1" w:styleId="186A32BDDF1B9E4AA8837453F36E9CBD">
    <w:name w:val="186A32BDDF1B9E4AA8837453F36E9CBD"/>
  </w:style>
  <w:style w:type="paragraph" w:customStyle="1" w:styleId="923DF9D003C4EC4981B59C8EA785095A">
    <w:name w:val="923DF9D003C4EC4981B59C8EA785095A"/>
  </w:style>
  <w:style w:type="paragraph" w:customStyle="1" w:styleId="3E06EDD4AF27C64BB161FF9EC5290BA2">
    <w:name w:val="3E06EDD4AF27C64BB161FF9EC5290BA2"/>
  </w:style>
  <w:style w:type="paragraph" w:customStyle="1" w:styleId="9F0823EF3A16D1438EB5E4D9DDEAF01D">
    <w:name w:val="9F0823EF3A16D1438EB5E4D9DDEAF01D"/>
  </w:style>
  <w:style w:type="paragraph" w:customStyle="1" w:styleId="8116D2958926B045AEEF720CC7917B91">
    <w:name w:val="8116D2958926B045AEEF720CC7917B91"/>
  </w:style>
  <w:style w:type="paragraph" w:customStyle="1" w:styleId="EFAD7312DFC2394FA12C3CBC5884506F">
    <w:name w:val="EFAD7312DFC2394FA12C3CBC5884506F"/>
  </w:style>
  <w:style w:type="paragraph" w:customStyle="1" w:styleId="4412DA1C24292C489AFA2E1C310CABB0">
    <w:name w:val="4412DA1C24292C489AFA2E1C310CABB0"/>
  </w:style>
  <w:style w:type="paragraph" w:customStyle="1" w:styleId="E9EDF5AFC3A3004C96F784942B9B07E1">
    <w:name w:val="E9EDF5AFC3A3004C96F784942B9B07E1"/>
  </w:style>
  <w:style w:type="paragraph" w:customStyle="1" w:styleId="67B221B52EE611488737883B9CEAA2C3">
    <w:name w:val="67B221B52EE611488737883B9CEAA2C3"/>
  </w:style>
  <w:style w:type="paragraph" w:customStyle="1" w:styleId="04D7506F89C72347BB27F77D98D26B80">
    <w:name w:val="04D7506F89C72347BB27F77D98D26B80"/>
  </w:style>
  <w:style w:type="paragraph" w:customStyle="1" w:styleId="64BD2FDB0EEA224EB3D74C71F4A4BBC3">
    <w:name w:val="64BD2FDB0EEA224EB3D74C71F4A4BBC3"/>
  </w:style>
  <w:style w:type="paragraph" w:customStyle="1" w:styleId="E6F12672AB85BF479B891D0CD332A458">
    <w:name w:val="E6F12672AB85BF479B891D0CD332A4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Resum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entury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Fresh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00000"/>
              </a:schemeClr>
            </a:gs>
            <a:gs pos="27000">
              <a:schemeClr val="phClr">
                <a:tint val="45000"/>
                <a:shade val="100000"/>
                <a:satMod val="100000"/>
              </a:schemeClr>
            </a:gs>
            <a:gs pos="81000">
              <a:schemeClr val="phClr">
                <a:tint val="25000"/>
                <a:shade val="100000"/>
                <a:satMod val="100000"/>
              </a:schemeClr>
            </a:gs>
            <a:gs pos="100000">
              <a:schemeClr val="phClr">
                <a:tint val="10000"/>
                <a:shade val="100000"/>
                <a:satMod val="100000"/>
              </a:schemeClr>
            </a:gs>
          </a:gsLst>
          <a:lin ang="12600000" scaled="1"/>
        </a:gradFill>
        <a:gradFill rotWithShape="1">
          <a:gsLst>
            <a:gs pos="0">
              <a:schemeClr val="phClr">
                <a:tint val="100000"/>
                <a:shade val="85000"/>
                <a:satMod val="240000"/>
              </a:schemeClr>
            </a:gs>
            <a:gs pos="31000">
              <a:schemeClr val="phClr">
                <a:tint val="100000"/>
                <a:shade val="95000"/>
                <a:satMod val="190000"/>
              </a:schemeClr>
            </a:gs>
            <a:gs pos="50000">
              <a:schemeClr val="phClr">
                <a:tint val="100000"/>
                <a:shade val="100000"/>
                <a:satMod val="175000"/>
              </a:schemeClr>
            </a:gs>
            <a:gs pos="72000">
              <a:schemeClr val="phClr">
                <a:tint val="95000"/>
                <a:shade val="100000"/>
                <a:satMod val="150000"/>
              </a:schemeClr>
            </a:gs>
            <a:gs pos="100000">
              <a:schemeClr val="phClr">
                <a:tint val="80000"/>
                <a:shade val="100000"/>
                <a:satMod val="230000"/>
              </a:schemeClr>
            </a:gs>
          </a:gsLst>
          <a:lin ang="120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50800" dir="2700000">
              <a:srgbClr val="000000">
                <a:alpha val="54117"/>
              </a:srgbClr>
            </a:outerShdw>
          </a:effectLst>
          <a:scene3d>
            <a:camera prst="orthographicFront" fov="0">
              <a:rot lat="0" lon="0" rev="0"/>
            </a:camera>
            <a:lightRig rig="flat" dir="tl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25400" stA="30000" endPos="20000" dist="50800" dir="5400000" sy="-100000"/>
          </a:effectLst>
          <a:scene3d>
            <a:camera prst="perspectiveFront" fov="0">
              <a:rot lat="0" lon="0" rev="0"/>
            </a:camera>
            <a:lightRig rig="flood" dir="tl">
              <a:rot lat="0" lon="0" rev="3300000"/>
            </a:lightRig>
          </a:scene3d>
          <a:sp3d>
            <a:bevelT w="38100" h="25400" prst="angle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38100" stA="40000" endPos="50000" dist="76200" dir="5400000" sy="-100000"/>
          </a:effectLst>
          <a:scene3d>
            <a:camera prst="perspectiveHeroicExtremeLeftFacing" fov="0"/>
            <a:lightRig rig="flat" dir="tl">
              <a:rot lat="0" lon="0" rev="6600000"/>
            </a:lightRig>
          </a:scene3d>
          <a:sp3d prstMaterial="metal">
            <a:bevelT w="101600"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70000"/>
                <a:shade val="100000"/>
                <a:satMod val="100000"/>
              </a:schemeClr>
            </a:gs>
            <a:gs pos="18000">
              <a:schemeClr val="phClr">
                <a:tint val="25000"/>
                <a:shade val="100000"/>
                <a:satMod val="100000"/>
              </a:schemeClr>
            </a:gs>
            <a:gs pos="100000">
              <a:schemeClr val="phClr">
                <a:tint val="0"/>
                <a:shade val="100000"/>
                <a:satMod val="1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rgbClr val="FFFFFF"/>
              <a:schemeClr val="phClr">
                <a:tint val="100000"/>
                <a:shade val="100000"/>
                <a:satMod val="100000"/>
              </a:schemeClr>
            </a:duotone>
          </a:blip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13 Archibald Crt. Baltimore, ON K0K 1C0</CompanyAddress>
  <CompanyPhone>416-994-6679</CompanyPhone>
  <CompanyFax>Jessica.halkiw@gmail.com </CompanyFax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707C31-247E-6E42-9D1C-DEE59CA66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Chronological resume (Minimalist design).dotx</Template>
  <TotalTime>94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Halkiw</dc:creator>
  <cp:keywords/>
  <dc:description>Jessica Maka</dc:description>
  <cp:lastModifiedBy>Jessica Halkiw</cp:lastModifiedBy>
  <cp:revision>1</cp:revision>
  <dcterms:created xsi:type="dcterms:W3CDTF">2023-03-08T16:06:00Z</dcterms:created>
  <dcterms:modified xsi:type="dcterms:W3CDTF">2023-03-08T21:06:00Z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